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43" w:rsidRDefault="00DC0643" w:rsidP="00D16B3D">
      <w:pPr>
        <w:keepNext/>
        <w:keepLines/>
        <w:spacing w:line="276" w:lineRule="auto"/>
        <w:rPr>
          <w:b/>
          <w:color w:val="000000"/>
          <w:sz w:val="48"/>
          <w:szCs w:val="48"/>
        </w:rPr>
      </w:pPr>
    </w:p>
    <w:p w:rsidR="00B73CE2" w:rsidRPr="006F5DB9" w:rsidRDefault="00B73CE2" w:rsidP="00B73CE2">
      <w:pPr>
        <w:rPr>
          <w:b/>
          <w:sz w:val="24"/>
          <w:szCs w:val="24"/>
        </w:rPr>
      </w:pPr>
      <w:r w:rsidRPr="006F5DB9">
        <w:rPr>
          <w:color w:val="000000"/>
          <w:sz w:val="24"/>
          <w:szCs w:val="24"/>
        </w:rPr>
        <w:t xml:space="preserve">Čj. Objednatele: </w:t>
      </w:r>
      <w:r w:rsidRPr="006F5DB9">
        <w:rPr>
          <w:color w:val="000000"/>
          <w:sz w:val="24"/>
          <w:szCs w:val="24"/>
        </w:rPr>
        <w:tab/>
      </w:r>
      <w:r w:rsidRPr="006F5DB9">
        <w:rPr>
          <w:color w:val="000000"/>
          <w:sz w:val="24"/>
          <w:szCs w:val="24"/>
        </w:rPr>
        <w:tab/>
      </w:r>
      <w:r w:rsidRPr="006F5DB9">
        <w:rPr>
          <w:color w:val="000000"/>
          <w:sz w:val="24"/>
          <w:szCs w:val="24"/>
        </w:rPr>
        <w:tab/>
      </w:r>
      <w:r w:rsidRPr="006F5DB9">
        <w:rPr>
          <w:color w:val="000000"/>
          <w:sz w:val="24"/>
          <w:szCs w:val="24"/>
        </w:rPr>
        <w:tab/>
      </w:r>
      <w:r w:rsidRPr="006F5DB9">
        <w:rPr>
          <w:sz w:val="24"/>
          <w:szCs w:val="24"/>
        </w:rPr>
        <w:t>ZSM-</w:t>
      </w:r>
      <w:r w:rsidR="008B28C7">
        <w:rPr>
          <w:sz w:val="24"/>
          <w:szCs w:val="24"/>
        </w:rPr>
        <w:t>186</w:t>
      </w:r>
      <w:r w:rsidRPr="006F5DB9">
        <w:rPr>
          <w:sz w:val="24"/>
          <w:szCs w:val="24"/>
        </w:rPr>
        <w:t>/OVZ-2016</w:t>
      </w:r>
    </w:p>
    <w:p w:rsidR="006F5DB9" w:rsidRDefault="00B73CE2" w:rsidP="006F5DB9">
      <w:pPr>
        <w:keepNext/>
        <w:keepLines/>
        <w:spacing w:line="276" w:lineRule="auto"/>
        <w:rPr>
          <w:b/>
          <w:color w:val="000000"/>
          <w:sz w:val="36"/>
          <w:szCs w:val="36"/>
        </w:rPr>
      </w:pPr>
      <w:r w:rsidRPr="006F5DB9">
        <w:rPr>
          <w:sz w:val="24"/>
          <w:szCs w:val="24"/>
        </w:rPr>
        <w:t>Systémové číslo na GEMINU:</w:t>
      </w:r>
      <w:r w:rsidRPr="006F5DB9">
        <w:rPr>
          <w:sz w:val="24"/>
          <w:szCs w:val="24"/>
        </w:rPr>
        <w:tab/>
      </w:r>
      <w:r w:rsidRPr="006F5DB9">
        <w:rPr>
          <w:sz w:val="24"/>
          <w:szCs w:val="24"/>
        </w:rPr>
        <w:tab/>
      </w:r>
      <w:r w:rsidR="00357460" w:rsidRPr="006F5DB9">
        <w:rPr>
          <w:sz w:val="24"/>
          <w:szCs w:val="24"/>
        </w:rPr>
        <w:t>T002/16/</w:t>
      </w:r>
      <w:r w:rsidR="00FE3EA8" w:rsidRPr="006F5DB9">
        <w:rPr>
          <w:sz w:val="24"/>
          <w:szCs w:val="24"/>
        </w:rPr>
        <w:t>V00</w:t>
      </w:r>
      <w:r w:rsidR="00DD24FD">
        <w:rPr>
          <w:sz w:val="24"/>
          <w:szCs w:val="24"/>
        </w:rPr>
        <w:t>046525</w:t>
      </w:r>
      <w:r w:rsidRPr="00F7535B">
        <w:tab/>
      </w:r>
    </w:p>
    <w:p w:rsidR="006F5DB9" w:rsidRDefault="006F5DB9" w:rsidP="006F5DB9">
      <w:pPr>
        <w:keepNext/>
        <w:keepLines/>
        <w:spacing w:line="276" w:lineRule="auto"/>
        <w:rPr>
          <w:b/>
          <w:color w:val="000000"/>
          <w:sz w:val="36"/>
          <w:szCs w:val="36"/>
        </w:rPr>
      </w:pPr>
    </w:p>
    <w:p w:rsidR="00030126" w:rsidRDefault="00030126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Default="00030126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2457AB" w:rsidRPr="00F7535B" w:rsidRDefault="00065920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  <w:r w:rsidDel="00065920">
        <w:rPr>
          <w:b/>
          <w:color w:val="000000"/>
          <w:sz w:val="24"/>
          <w:szCs w:val="24"/>
        </w:rPr>
        <w:t xml:space="preserve"> </w:t>
      </w:r>
      <w:r w:rsidR="002457AB" w:rsidRPr="00F7535B">
        <w:rPr>
          <w:b/>
          <w:color w:val="000000"/>
          <w:sz w:val="48"/>
          <w:szCs w:val="48"/>
        </w:rPr>
        <w:t>„</w:t>
      </w:r>
      <w:r w:rsidR="00D925E5">
        <w:rPr>
          <w:b/>
          <w:color w:val="000000"/>
          <w:sz w:val="48"/>
          <w:szCs w:val="48"/>
        </w:rPr>
        <w:t>Obnovení a komplexní instalace audiovizuálního vybavení pro potřeby odboru všeobecné správy na Centrotexu</w:t>
      </w:r>
      <w:r w:rsidR="005314C6">
        <w:rPr>
          <w:b/>
          <w:color w:val="000000"/>
          <w:sz w:val="48"/>
          <w:szCs w:val="48"/>
        </w:rPr>
        <w:t>“</w:t>
      </w:r>
    </w:p>
    <w:p w:rsidR="00017037" w:rsidRDefault="00017037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017037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ZSM-186-8/OVZ-2016</w:t>
      </w: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F7535B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F7535B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F7535B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</w:rPr>
      </w:pPr>
      <w:r w:rsidRPr="00F7535B">
        <w:rPr>
          <w:noProof/>
          <w:color w:val="000000"/>
          <w:sz w:val="22"/>
          <w:szCs w:val="22"/>
        </w:rPr>
        <w:drawing>
          <wp:inline distT="0" distB="0" distL="0" distR="0" wp14:anchorId="37E95F7A" wp14:editId="0F008ED6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41C05" w:rsidRPr="00F7535B" w:rsidRDefault="00141C05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065920" w:rsidP="006F5DB9">
      <w:pPr>
        <w:keepNext/>
        <w:keepLines/>
        <w:tabs>
          <w:tab w:val="left" w:pos="1644"/>
          <w:tab w:val="center" w:pos="4536"/>
        </w:tabs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2457AB" w:rsidRPr="00F7535B">
        <w:rPr>
          <w:color w:val="000000"/>
          <w:sz w:val="24"/>
          <w:szCs w:val="24"/>
        </w:rPr>
        <w:t>ZAŘÍZENÍ SLUŽEB PRO MINISTERSTVO VNITRA</w:t>
      </w:r>
    </w:p>
    <w:p w:rsidR="002457AB" w:rsidRPr="00F7535B" w:rsidRDefault="0037268E" w:rsidP="00141C05">
      <w:pPr>
        <w:keepNext/>
        <w:keepLines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STÁTNÍ </w:t>
      </w:r>
      <w:r w:rsidR="002457AB" w:rsidRPr="00F7535B">
        <w:rPr>
          <w:color w:val="000000"/>
          <w:sz w:val="24"/>
          <w:szCs w:val="24"/>
        </w:rPr>
        <w:t>PŘÍSPĚVKOVÁ ORGANIZACE</w:t>
      </w:r>
    </w:p>
    <w:p w:rsidR="002457AB" w:rsidRPr="00F7535B" w:rsidRDefault="002457AB" w:rsidP="002457AB">
      <w:pPr>
        <w:keepNext/>
        <w:keepLines/>
        <w:spacing w:after="120"/>
        <w:jc w:val="center"/>
        <w:rPr>
          <w:color w:val="000000"/>
        </w:rPr>
      </w:pPr>
      <w:r w:rsidRPr="00F7535B">
        <w:rPr>
          <w:color w:val="000000"/>
        </w:rPr>
        <w:br w:type="page"/>
      </w:r>
    </w:p>
    <w:p w:rsidR="00E91C75" w:rsidRPr="00F7535B" w:rsidRDefault="00E91C75" w:rsidP="00DC0643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460CD0" w:rsidRPr="00F7535B" w:rsidRDefault="007E323C" w:rsidP="00D342E4">
      <w:pPr>
        <w:pStyle w:val="Nadpis1"/>
        <w:spacing w:before="0" w:after="0"/>
        <w:jc w:val="center"/>
        <w:rPr>
          <w:rFonts w:ascii="Times New Roman" w:hAnsi="Times New Roman"/>
          <w:sz w:val="40"/>
          <w:szCs w:val="40"/>
        </w:rPr>
      </w:pPr>
      <w:r w:rsidRPr="00F7535B">
        <w:rPr>
          <w:rFonts w:ascii="Times New Roman" w:hAnsi="Times New Roman"/>
          <w:caps/>
          <w:sz w:val="40"/>
          <w:szCs w:val="40"/>
        </w:rPr>
        <w:t>„</w:t>
      </w:r>
      <w:r w:rsidR="00D925E5" w:rsidRPr="006F5DB9">
        <w:rPr>
          <w:rFonts w:ascii="Times New Roman" w:hAnsi="Times New Roman"/>
          <w:sz w:val="40"/>
          <w:szCs w:val="40"/>
        </w:rPr>
        <w:t>Obnovení a komplexní instalace audiovizuálního vybavení pro potřeby odboru všeobecné správy na Centrotexu</w:t>
      </w:r>
      <w:r w:rsidRPr="00F7535B">
        <w:rPr>
          <w:rFonts w:ascii="Times New Roman" w:hAnsi="Times New Roman"/>
          <w:sz w:val="40"/>
          <w:szCs w:val="40"/>
        </w:rPr>
        <w:t>“</w:t>
      </w:r>
    </w:p>
    <w:p w:rsidR="00D342E4" w:rsidRPr="00F7535B" w:rsidRDefault="00D342E4" w:rsidP="00D342E4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F7535B">
        <w:rPr>
          <w:b/>
          <w:sz w:val="28"/>
          <w:szCs w:val="28"/>
        </w:rPr>
        <w:t>Zařízení služeb pro Ministerstvo vnitra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se sídlem Přípotoční 300/12, 101 00 Praha 10,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zastoupené JUDr. Ladislavem Mácou, generální ředitelem,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IČO: 67779999,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DIČ: CZ67779999,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bankovní spojení: ČNB Praha,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číslo účtu: 30320881/0710,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rPr>
          <w:szCs w:val="24"/>
        </w:rPr>
        <w:t xml:space="preserve">na straně jedné </w:t>
      </w:r>
      <w:r w:rsidRPr="00F7535B">
        <w:t>(dále též jen „</w:t>
      </w:r>
      <w:r w:rsidRPr="00F7535B">
        <w:rPr>
          <w:b/>
        </w:rPr>
        <w:t>Kupující</w:t>
      </w:r>
      <w:r w:rsidRPr="00F7535B">
        <w:t>”)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t>číslo smlouvy: ZSM-</w:t>
      </w:r>
      <w:r w:rsidR="008B28C7">
        <w:t>186</w:t>
      </w:r>
      <w:r w:rsidR="005D16F0">
        <w:t>-8</w:t>
      </w:r>
      <w:r w:rsidRPr="00F7535B">
        <w:t>/OVZ-2016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jc w:val="left"/>
      </w:pP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</w:rPr>
      </w:pPr>
      <w:r w:rsidRPr="00F7535B">
        <w:rPr>
          <w:b/>
        </w:rPr>
        <w:t>a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  <w:bCs/>
          <w:szCs w:val="24"/>
        </w:rPr>
      </w:pPr>
    </w:p>
    <w:p w:rsidR="00913D51" w:rsidRPr="00F7535B" w:rsidRDefault="00017037" w:rsidP="00913D51">
      <w:pPr>
        <w:pStyle w:val="Identifikacestran"/>
        <w:keepNext/>
        <w:keepLines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AV MEDIA, a.s.</w:t>
      </w:r>
    </w:p>
    <w:p w:rsidR="00913D51" w:rsidRPr="00F7535B" w:rsidRDefault="00017037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 xml:space="preserve">se </w:t>
      </w:r>
      <w:r w:rsidR="00913D51" w:rsidRPr="00F7535B">
        <w:rPr>
          <w:szCs w:val="24"/>
        </w:rPr>
        <w:t>sídlem</w:t>
      </w:r>
      <w:r>
        <w:rPr>
          <w:szCs w:val="24"/>
        </w:rPr>
        <w:t xml:space="preserve">: Pražská 1335/63, </w:t>
      </w:r>
      <w:proofErr w:type="gramStart"/>
      <w:r>
        <w:rPr>
          <w:szCs w:val="24"/>
        </w:rPr>
        <w:t>102 00  Praha</w:t>
      </w:r>
      <w:proofErr w:type="gramEnd"/>
      <w:r>
        <w:rPr>
          <w:szCs w:val="24"/>
        </w:rPr>
        <w:t xml:space="preserve"> 10</w:t>
      </w:r>
      <w:bookmarkStart w:id="0" w:name="_GoBack"/>
      <w:bookmarkEnd w:id="0"/>
      <w:r w:rsidR="00913D51"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zastoupené: </w:t>
      </w:r>
      <w:r w:rsidR="00017037">
        <w:rPr>
          <w:szCs w:val="24"/>
        </w:rPr>
        <w:t xml:space="preserve">Ing. Davidem </w:t>
      </w:r>
      <w:proofErr w:type="spellStart"/>
      <w:r w:rsidR="00017037">
        <w:rPr>
          <w:szCs w:val="24"/>
        </w:rPr>
        <w:t>Leschem</w:t>
      </w:r>
      <w:proofErr w:type="spellEnd"/>
      <w:r w:rsidR="00017037">
        <w:rPr>
          <w:szCs w:val="24"/>
        </w:rPr>
        <w:t>, místopředsedou představenstva</w:t>
      </w:r>
      <w:r w:rsidR="005314C6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IČO: </w:t>
      </w:r>
      <w:r w:rsidR="00017037">
        <w:rPr>
          <w:szCs w:val="24"/>
        </w:rPr>
        <w:t>48108375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DIČ:</w:t>
      </w:r>
      <w:r w:rsidR="006C6755">
        <w:rPr>
          <w:szCs w:val="24"/>
        </w:rPr>
        <w:t xml:space="preserve"> </w:t>
      </w:r>
      <w:r w:rsidR="00017037">
        <w:rPr>
          <w:szCs w:val="24"/>
        </w:rPr>
        <w:t>CZ48108375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společnost zapsaná v obchodním rejstříku vedeném </w:t>
      </w:r>
      <w:r w:rsidR="00017037">
        <w:rPr>
          <w:szCs w:val="24"/>
        </w:rPr>
        <w:t>Městským soudem v Praze</w:t>
      </w:r>
      <w:r w:rsidR="005314C6">
        <w:rPr>
          <w:szCs w:val="24"/>
        </w:rPr>
        <w:t xml:space="preserve">,            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oddíl </w:t>
      </w:r>
      <w:r w:rsidR="00017037">
        <w:rPr>
          <w:szCs w:val="24"/>
        </w:rPr>
        <w:t>B</w:t>
      </w:r>
      <w:r w:rsidR="005314C6">
        <w:rPr>
          <w:szCs w:val="24"/>
        </w:rPr>
        <w:t>,</w:t>
      </w:r>
      <w:r w:rsidRPr="00F7535B">
        <w:rPr>
          <w:szCs w:val="24"/>
        </w:rPr>
        <w:t xml:space="preserve"> vložka </w:t>
      </w:r>
      <w:r w:rsidR="00017037">
        <w:rPr>
          <w:szCs w:val="24"/>
        </w:rPr>
        <w:t>10120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bankovní spojení:</w:t>
      </w:r>
      <w:r w:rsidR="00017037">
        <w:rPr>
          <w:szCs w:val="24"/>
        </w:rPr>
        <w:t xml:space="preserve"> Česká spořitelna, a.s.</w:t>
      </w:r>
      <w:r w:rsidRPr="00F7535B">
        <w:rPr>
          <w:szCs w:val="24"/>
        </w:rPr>
        <w:t xml:space="preserve">, číslo účtu: </w:t>
      </w:r>
      <w:r w:rsidR="00017037">
        <w:rPr>
          <w:szCs w:val="24"/>
        </w:rPr>
        <w:t>124277319/0800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t>na straně druhé (dále též jen „</w:t>
      </w:r>
      <w:r w:rsidRPr="00F7535B">
        <w:rPr>
          <w:b/>
        </w:rPr>
        <w:t>Prodávající</w:t>
      </w:r>
      <w:r w:rsidRPr="00F7535B">
        <w:t>”)</w:t>
      </w:r>
    </w:p>
    <w:p w:rsidR="00913D51" w:rsidRPr="00F7535B" w:rsidRDefault="006A3FEE" w:rsidP="00913D51">
      <w:pPr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F7535B" w:rsidDel="006A3FEE">
        <w:t xml:space="preserve"> </w:t>
      </w:r>
      <w:r w:rsidR="00913D51" w:rsidRPr="00F7535B">
        <w:rPr>
          <w:sz w:val="24"/>
          <w:szCs w:val="24"/>
        </w:rPr>
        <w:t xml:space="preserve">(obě výše uvedené strany společně dále též jen </w:t>
      </w:r>
      <w:r w:rsidR="00913D51" w:rsidRPr="00F7535B">
        <w:rPr>
          <w:b/>
          <w:sz w:val="24"/>
          <w:szCs w:val="24"/>
        </w:rPr>
        <w:t>„Smluvní strany“</w:t>
      </w:r>
      <w:r w:rsidR="00913D51" w:rsidRPr="00F7535B">
        <w:rPr>
          <w:sz w:val="24"/>
          <w:szCs w:val="24"/>
        </w:rPr>
        <w:t xml:space="preserve"> či jednotlivě jako „</w:t>
      </w:r>
      <w:r w:rsidR="00913D51" w:rsidRPr="00F7535B">
        <w:rPr>
          <w:b/>
          <w:sz w:val="24"/>
          <w:szCs w:val="24"/>
        </w:rPr>
        <w:t>Smluvní strana</w:t>
      </w:r>
      <w:r w:rsidR="00913D51" w:rsidRPr="00F7535B">
        <w:rPr>
          <w:sz w:val="24"/>
          <w:szCs w:val="24"/>
        </w:rPr>
        <w:t>“)</w:t>
      </w:r>
    </w:p>
    <w:p w:rsidR="00913D51" w:rsidRPr="00F7535B" w:rsidRDefault="00913D51" w:rsidP="00913D51">
      <w:pPr>
        <w:pStyle w:val="Identifikacestran"/>
        <w:spacing w:line="360" w:lineRule="auto"/>
      </w:pPr>
      <w:r w:rsidRPr="00F7535B">
        <w:t>uzavřely níže uvedeného dne, měsíce a roku tuto</w:t>
      </w:r>
    </w:p>
    <w:p w:rsidR="00913D51" w:rsidRPr="00F7535B" w:rsidRDefault="00913D51" w:rsidP="00913D51">
      <w:pPr>
        <w:pStyle w:val="Identifikacestran"/>
      </w:pPr>
    </w:p>
    <w:p w:rsidR="00811805" w:rsidRPr="00F7535B" w:rsidRDefault="00811805" w:rsidP="00913D51">
      <w:pPr>
        <w:pStyle w:val="Identifikacestran"/>
      </w:pPr>
    </w:p>
    <w:p w:rsidR="00811805" w:rsidRPr="00F7535B" w:rsidRDefault="00811805" w:rsidP="00913D51">
      <w:pPr>
        <w:pStyle w:val="Identifikacestran"/>
      </w:pPr>
    </w:p>
    <w:p w:rsidR="00811805" w:rsidRPr="00F7535B" w:rsidRDefault="00811805" w:rsidP="00913D51">
      <w:pPr>
        <w:pStyle w:val="Identifikacestran"/>
      </w:pPr>
    </w:p>
    <w:p w:rsidR="00913D51" w:rsidRPr="00F7535B" w:rsidRDefault="00913D51" w:rsidP="00913D51">
      <w:pPr>
        <w:pStyle w:val="Identifikacestran"/>
        <w:jc w:val="center"/>
        <w:rPr>
          <w:b/>
          <w:sz w:val="32"/>
          <w:szCs w:val="32"/>
        </w:rPr>
      </w:pPr>
      <w:r w:rsidRPr="00F7535B">
        <w:rPr>
          <w:b/>
          <w:sz w:val="32"/>
          <w:szCs w:val="32"/>
        </w:rPr>
        <w:t>Kupní smlouvu</w:t>
      </w:r>
    </w:p>
    <w:p w:rsidR="00913D51" w:rsidRPr="00F7535B" w:rsidRDefault="00913D51" w:rsidP="00913D51">
      <w:pPr>
        <w:pStyle w:val="Identifikacestran"/>
        <w:jc w:val="center"/>
        <w:rPr>
          <w:b/>
          <w:szCs w:val="24"/>
        </w:rPr>
      </w:pPr>
    </w:p>
    <w:p w:rsidR="00913D51" w:rsidRPr="00F7535B" w:rsidRDefault="00913D51" w:rsidP="00913D51">
      <w:pPr>
        <w:pStyle w:val="Identifikacestran"/>
      </w:pPr>
      <w:r w:rsidRPr="00F7535B">
        <w:rPr>
          <w:szCs w:val="24"/>
        </w:rPr>
        <w:t>dle § 2079 a násl. zákona č. 89/2012 Sb., občanský zákoník, (dále též jen „</w:t>
      </w:r>
      <w:r w:rsidRPr="00F7535B">
        <w:rPr>
          <w:b/>
          <w:szCs w:val="24"/>
        </w:rPr>
        <w:t>Smlouva</w:t>
      </w:r>
      <w:r w:rsidRPr="00F7535B">
        <w:rPr>
          <w:szCs w:val="24"/>
        </w:rPr>
        <w:t>“</w:t>
      </w:r>
      <w:r w:rsidRPr="00F7535B">
        <w:t>) následujícího znění:</w:t>
      </w:r>
    </w:p>
    <w:p w:rsidR="00704200" w:rsidRPr="00F7535B" w:rsidRDefault="00704200">
      <w:pPr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F7535B" w:rsidRDefault="003F1225" w:rsidP="00640B98">
      <w:pPr>
        <w:pStyle w:val="Prohlen"/>
        <w:keepNext/>
        <w:keepLines/>
        <w:numPr>
          <w:ilvl w:val="0"/>
          <w:numId w:val="8"/>
        </w:numPr>
        <w:tabs>
          <w:tab w:val="clear" w:pos="1134"/>
        </w:tabs>
        <w:spacing w:before="480" w:after="120"/>
        <w:ind w:left="414" w:hanging="414"/>
        <w:jc w:val="both"/>
      </w:pPr>
      <w:r w:rsidRPr="00F7535B">
        <w:rPr>
          <w:caps/>
          <w:kern w:val="28"/>
          <w:sz w:val="28"/>
        </w:rPr>
        <w:t>prohlášení smluvních stran</w:t>
      </w:r>
      <w:r w:rsidRPr="00F7535B">
        <w:t xml:space="preserve"> </w:t>
      </w:r>
    </w:p>
    <w:p w:rsidR="00017C53" w:rsidRPr="00F7535B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" w:name="_Toc288828340"/>
      <w:bookmarkStart w:id="2" w:name="_Toc288828342"/>
      <w:r w:rsidRPr="00F7535B">
        <w:rPr>
          <w:rFonts w:ascii="Times New Roman" w:hAnsi="Times New Roman"/>
          <w:b w:val="0"/>
          <w:i w:val="0"/>
        </w:rPr>
        <w:t xml:space="preserve">Kupující prohlašuje, </w:t>
      </w:r>
      <w:bookmarkStart w:id="3" w:name="_Ref380552770"/>
      <w:r w:rsidRPr="00F7535B">
        <w:rPr>
          <w:rFonts w:ascii="Times New Roman" w:hAnsi="Times New Roman"/>
          <w:b w:val="0"/>
          <w:i w:val="0"/>
        </w:rPr>
        <w:t xml:space="preserve">že je příspěvkovou organizací zřízenou Zřizovací listinou vydanou Ministerstvem vnitra ČR, </w:t>
      </w:r>
      <w:proofErr w:type="gramStart"/>
      <w:r w:rsidRPr="00F7535B">
        <w:rPr>
          <w:rFonts w:ascii="Times New Roman" w:hAnsi="Times New Roman"/>
          <w:b w:val="0"/>
          <w:i w:val="0"/>
        </w:rPr>
        <w:t>č.j.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N-1337/97 dne 8. 12. 1997, </w:t>
      </w:r>
      <w:bookmarkEnd w:id="3"/>
      <w:r w:rsidR="009A049F" w:rsidRPr="00F7535B">
        <w:rPr>
          <w:rFonts w:ascii="Times New Roman" w:hAnsi="Times New Roman"/>
          <w:b w:val="0"/>
          <w:i w:val="0"/>
        </w:rPr>
        <w:t>v platném znění</w:t>
      </w:r>
      <w:r w:rsidR="007E323C" w:rsidRPr="00F7535B">
        <w:rPr>
          <w:rFonts w:ascii="Times New Roman" w:hAnsi="Times New Roman"/>
          <w:b w:val="0"/>
          <w:i w:val="0"/>
          <w:szCs w:val="24"/>
        </w:rPr>
        <w:t xml:space="preserve"> pozdějších dodatků</w:t>
      </w:r>
      <w:r w:rsidR="007E323C" w:rsidRPr="00F7535B">
        <w:rPr>
          <w:rFonts w:ascii="Times New Roman" w:hAnsi="Times New Roman"/>
          <w:b w:val="0"/>
          <w:i w:val="0"/>
        </w:rPr>
        <w:t xml:space="preserve">, </w:t>
      </w:r>
      <w:r w:rsidRPr="00F7535B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1"/>
    </w:p>
    <w:p w:rsidR="003D0142" w:rsidRPr="00F7535B" w:rsidRDefault="00017C53" w:rsidP="00041A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Kupující zadal, jakožto veřejný zadavatel </w:t>
      </w:r>
      <w:r w:rsidR="00871002" w:rsidRPr="00F7535B">
        <w:rPr>
          <w:rFonts w:ascii="Times New Roman" w:hAnsi="Times New Roman"/>
          <w:b w:val="0"/>
          <w:i w:val="0"/>
        </w:rPr>
        <w:t xml:space="preserve">ve smyslu ustanovení § </w:t>
      </w:r>
      <w:r w:rsidR="005314C6">
        <w:rPr>
          <w:rFonts w:ascii="Times New Roman" w:hAnsi="Times New Roman"/>
          <w:b w:val="0"/>
          <w:i w:val="0"/>
        </w:rPr>
        <w:t>4</w:t>
      </w:r>
      <w:r w:rsidR="00871002" w:rsidRPr="00F7535B">
        <w:rPr>
          <w:rFonts w:ascii="Times New Roman" w:hAnsi="Times New Roman"/>
          <w:b w:val="0"/>
          <w:i w:val="0"/>
        </w:rPr>
        <w:t xml:space="preserve"> odst. </w:t>
      </w:r>
      <w:r w:rsidR="005314C6">
        <w:rPr>
          <w:rFonts w:ascii="Times New Roman" w:hAnsi="Times New Roman"/>
          <w:b w:val="0"/>
          <w:i w:val="0"/>
        </w:rPr>
        <w:t>1 písm. c</w:t>
      </w:r>
      <w:r w:rsidR="00871002" w:rsidRPr="00F7535B">
        <w:rPr>
          <w:rFonts w:ascii="Times New Roman" w:hAnsi="Times New Roman"/>
          <w:b w:val="0"/>
          <w:i w:val="0"/>
        </w:rPr>
        <w:t>) zákona</w:t>
      </w:r>
      <w:r w:rsidRPr="00F7535B">
        <w:rPr>
          <w:rFonts w:ascii="Times New Roman" w:hAnsi="Times New Roman"/>
          <w:b w:val="0"/>
          <w:i w:val="0"/>
        </w:rPr>
        <w:t xml:space="preserve"> č. 13</w:t>
      </w:r>
      <w:r w:rsidR="005314C6">
        <w:rPr>
          <w:rFonts w:ascii="Times New Roman" w:hAnsi="Times New Roman"/>
          <w:b w:val="0"/>
          <w:i w:val="0"/>
        </w:rPr>
        <w:t>4/201</w:t>
      </w:r>
      <w:r w:rsidRPr="00F7535B">
        <w:rPr>
          <w:rFonts w:ascii="Times New Roman" w:hAnsi="Times New Roman"/>
          <w:b w:val="0"/>
          <w:i w:val="0"/>
        </w:rPr>
        <w:t>6 Sb., o</w:t>
      </w:r>
      <w:r w:rsidR="009D1C59" w:rsidRPr="00F7535B">
        <w:rPr>
          <w:rFonts w:ascii="Times New Roman" w:hAnsi="Times New Roman"/>
          <w:b w:val="0"/>
          <w:i w:val="0"/>
        </w:rPr>
        <w:t> </w:t>
      </w:r>
      <w:r w:rsidR="005314C6">
        <w:rPr>
          <w:rFonts w:ascii="Times New Roman" w:hAnsi="Times New Roman"/>
          <w:b w:val="0"/>
          <w:i w:val="0"/>
        </w:rPr>
        <w:t xml:space="preserve">zadávání </w:t>
      </w:r>
      <w:r w:rsidRPr="00F7535B">
        <w:rPr>
          <w:rFonts w:ascii="Times New Roman" w:hAnsi="Times New Roman"/>
          <w:b w:val="0"/>
          <w:i w:val="0"/>
        </w:rPr>
        <w:t xml:space="preserve">veřejných </w:t>
      </w:r>
      <w:proofErr w:type="gramStart"/>
      <w:r w:rsidRPr="00F7535B">
        <w:rPr>
          <w:rFonts w:ascii="Times New Roman" w:hAnsi="Times New Roman"/>
          <w:b w:val="0"/>
          <w:i w:val="0"/>
        </w:rPr>
        <w:t>zakáz</w:t>
      </w:r>
      <w:r w:rsidR="005314C6">
        <w:rPr>
          <w:rFonts w:ascii="Times New Roman" w:hAnsi="Times New Roman"/>
          <w:b w:val="0"/>
          <w:i w:val="0"/>
        </w:rPr>
        <w:t>ek</w:t>
      </w:r>
      <w:r w:rsidRPr="00F7535B">
        <w:rPr>
          <w:rFonts w:ascii="Times New Roman" w:hAnsi="Times New Roman"/>
          <w:b w:val="0"/>
          <w:i w:val="0"/>
        </w:rPr>
        <w:t>,</w:t>
      </w:r>
      <w:r w:rsidR="000B4B24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345122" w:rsidRPr="00F7535B">
        <w:rPr>
          <w:rFonts w:ascii="Times New Roman" w:hAnsi="Times New Roman"/>
          <w:b w:val="0"/>
          <w:i w:val="0"/>
        </w:rPr>
        <w:t>tzv.</w:t>
      </w:r>
      <w:proofErr w:type="gramEnd"/>
      <w:r w:rsidR="0065165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veřejnou zakázku malého rozsahu č.</w:t>
      </w:r>
      <w:r w:rsidR="00345122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j.: ZSM-</w:t>
      </w:r>
      <w:r w:rsidR="008B28C7">
        <w:rPr>
          <w:rFonts w:ascii="Times New Roman" w:hAnsi="Times New Roman"/>
          <w:b w:val="0"/>
          <w:i w:val="0"/>
        </w:rPr>
        <w:t>186/</w:t>
      </w:r>
      <w:r w:rsidRPr="00F7535B">
        <w:rPr>
          <w:rFonts w:ascii="Times New Roman" w:hAnsi="Times New Roman"/>
          <w:b w:val="0"/>
          <w:i w:val="0"/>
        </w:rPr>
        <w:t>OVZ-201</w:t>
      </w:r>
      <w:r w:rsidR="00345122" w:rsidRPr="00F7535B">
        <w:rPr>
          <w:rFonts w:ascii="Times New Roman" w:hAnsi="Times New Roman"/>
          <w:b w:val="0"/>
          <w:i w:val="0"/>
        </w:rPr>
        <w:t>6</w:t>
      </w:r>
      <w:r w:rsidRPr="00F7535B">
        <w:rPr>
          <w:rFonts w:ascii="Times New Roman" w:hAnsi="Times New Roman"/>
          <w:b w:val="0"/>
          <w:i w:val="0"/>
        </w:rPr>
        <w:t xml:space="preserve">  s názvem „</w:t>
      </w:r>
      <w:r w:rsidR="00065920">
        <w:rPr>
          <w:rFonts w:ascii="Times New Roman" w:hAnsi="Times New Roman"/>
          <w:b w:val="0"/>
          <w:i w:val="0"/>
        </w:rPr>
        <w:t>Obnovení a komplexní instalace audiovizuálního vybavení pro potřeby odboru všeobecné správy na Centrotexu</w:t>
      </w:r>
      <w:r w:rsidRPr="00F7535B">
        <w:rPr>
          <w:rFonts w:ascii="Times New Roman" w:hAnsi="Times New Roman"/>
          <w:b w:val="0"/>
          <w:i w:val="0"/>
        </w:rPr>
        <w:t>“. Nabídka Prodávajícího</w:t>
      </w:r>
      <w:r w:rsidR="00345122" w:rsidRPr="00F7535B">
        <w:rPr>
          <w:rFonts w:ascii="Times New Roman" w:hAnsi="Times New Roman"/>
          <w:b w:val="0"/>
          <w:i w:val="0"/>
        </w:rPr>
        <w:t>, která</w:t>
      </w:r>
      <w:r w:rsidRPr="00F7535B">
        <w:rPr>
          <w:rFonts w:ascii="Times New Roman" w:hAnsi="Times New Roman"/>
          <w:b w:val="0"/>
          <w:i w:val="0"/>
        </w:rPr>
        <w:t xml:space="preserve"> splnila </w:t>
      </w:r>
      <w:r w:rsidR="00345122" w:rsidRPr="00F7535B">
        <w:rPr>
          <w:rFonts w:ascii="Times New Roman" w:hAnsi="Times New Roman"/>
          <w:b w:val="0"/>
          <w:i w:val="0"/>
        </w:rPr>
        <w:t xml:space="preserve">veškeré </w:t>
      </w:r>
      <w:r w:rsidR="005241B5" w:rsidRPr="00F7535B">
        <w:rPr>
          <w:rFonts w:ascii="Times New Roman" w:hAnsi="Times New Roman"/>
          <w:b w:val="0"/>
          <w:i w:val="0"/>
        </w:rPr>
        <w:t xml:space="preserve">stanovené </w:t>
      </w:r>
      <w:r w:rsidRPr="00F7535B">
        <w:rPr>
          <w:rFonts w:ascii="Times New Roman" w:hAnsi="Times New Roman"/>
          <w:b w:val="0"/>
          <w:i w:val="0"/>
        </w:rPr>
        <w:t xml:space="preserve">požadavky Kupujícího uvedené </w:t>
      </w:r>
      <w:r w:rsidR="00653300" w:rsidRPr="00F7535B">
        <w:rPr>
          <w:rFonts w:ascii="Times New Roman" w:hAnsi="Times New Roman"/>
          <w:b w:val="0"/>
          <w:i w:val="0"/>
        </w:rPr>
        <w:t xml:space="preserve">ve výzvě k podání nabídek na profilu zadavatele </w:t>
      </w:r>
      <w:proofErr w:type="spellStart"/>
      <w:r w:rsidR="00653300" w:rsidRPr="00F7535B">
        <w:rPr>
          <w:rFonts w:ascii="Times New Roman" w:hAnsi="Times New Roman"/>
          <w:b w:val="0"/>
          <w:i w:val="0"/>
        </w:rPr>
        <w:t>Gemin</w:t>
      </w:r>
      <w:proofErr w:type="spellEnd"/>
      <w:r w:rsidR="00F30D75" w:rsidRPr="00F7535B">
        <w:rPr>
          <w:rFonts w:ascii="Times New Roman" w:hAnsi="Times New Roman"/>
          <w:b w:val="0"/>
          <w:i w:val="0"/>
        </w:rPr>
        <w:t>,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F30D75" w:rsidRPr="00F7535B">
        <w:rPr>
          <w:rFonts w:ascii="Times New Roman" w:hAnsi="Times New Roman"/>
          <w:b w:val="0"/>
          <w:i w:val="0"/>
        </w:rPr>
        <w:t>byla</w:t>
      </w:r>
      <w:r w:rsidRPr="00F7535B">
        <w:rPr>
          <w:rFonts w:ascii="Times New Roman" w:hAnsi="Times New Roman"/>
          <w:b w:val="0"/>
          <w:i w:val="0"/>
        </w:rPr>
        <w:t xml:space="preserve"> prostřednictvím elektronického tržiště vyhodnocena jako nejvhodnější.</w:t>
      </w:r>
    </w:p>
    <w:p w:rsidR="003D0142" w:rsidRPr="00F7535B" w:rsidRDefault="003D0142" w:rsidP="00C31D40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prohlašuje, že je subjektem podnikajícím v oblasti prodeje komodit</w:t>
      </w:r>
      <w:r w:rsidR="00C31D40">
        <w:rPr>
          <w:rFonts w:ascii="Times New Roman" w:hAnsi="Times New Roman"/>
          <w:b w:val="0"/>
          <w:i w:val="0"/>
          <w:szCs w:val="24"/>
        </w:rPr>
        <w:t xml:space="preserve"> typu</w:t>
      </w:r>
      <w:r w:rsidR="00065920">
        <w:rPr>
          <w:rFonts w:ascii="Times New Roman" w:hAnsi="Times New Roman"/>
          <w:b w:val="0"/>
          <w:i w:val="0"/>
          <w:szCs w:val="24"/>
        </w:rPr>
        <w:t xml:space="preserve"> audiovizuální techniky</w:t>
      </w:r>
      <w:r w:rsidR="00C31D40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a vlastní vešker</w:t>
      </w:r>
      <w:r w:rsidR="00871002" w:rsidRPr="00F7535B">
        <w:rPr>
          <w:rFonts w:ascii="Times New Roman" w:hAnsi="Times New Roman"/>
          <w:b w:val="0"/>
          <w:i w:val="0"/>
          <w:szCs w:val="24"/>
        </w:rPr>
        <w:t>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F7535B">
        <w:rPr>
          <w:rFonts w:ascii="Times New Roman" w:hAnsi="Times New Roman"/>
          <w:b w:val="0"/>
          <w:i w:val="0"/>
        </w:rPr>
        <w:t>právních předpisů</w:t>
      </w:r>
      <w:r w:rsidR="00D342E4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 w:rsidRPr="00F7535B">
        <w:rPr>
          <w:rFonts w:ascii="Times New Roman" w:hAnsi="Times New Roman"/>
          <w:b w:val="0"/>
          <w:i w:val="0"/>
          <w:szCs w:val="24"/>
        </w:rPr>
        <w:t>této S</w:t>
      </w:r>
      <w:r w:rsidRPr="00F7535B">
        <w:rPr>
          <w:rFonts w:ascii="Times New Roman" w:hAnsi="Times New Roman"/>
          <w:b w:val="0"/>
          <w:i w:val="0"/>
          <w:szCs w:val="24"/>
        </w:rPr>
        <w:t xml:space="preserve">mlouvy specifikovaného v čl. </w:t>
      </w:r>
      <w:r w:rsidR="00531314" w:rsidRPr="00F7535B">
        <w:rPr>
          <w:rFonts w:ascii="Times New Roman" w:hAnsi="Times New Roman"/>
          <w:b w:val="0"/>
          <w:i w:val="0"/>
          <w:szCs w:val="24"/>
        </w:rPr>
        <w:t>1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  <w:r w:rsidR="00017C53" w:rsidRPr="00F7535B">
        <w:rPr>
          <w:rFonts w:ascii="Times New Roman" w:hAnsi="Times New Roman"/>
          <w:b w:val="0"/>
          <w:i w:val="0"/>
        </w:rPr>
        <w:t xml:space="preserve"> </w:t>
      </w:r>
    </w:p>
    <w:p w:rsidR="00017C53" w:rsidRPr="00F7535B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 w:rsidRPr="00F7535B">
        <w:rPr>
          <w:rFonts w:ascii="Times New Roman" w:hAnsi="Times New Roman"/>
          <w:b w:val="0"/>
          <w:i w:val="0"/>
        </w:rPr>
        <w:t xml:space="preserve"> níže</w:t>
      </w:r>
      <w:r w:rsidRPr="00F7535B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 w:rsidRPr="00F7535B">
        <w:rPr>
          <w:rFonts w:ascii="Times New Roman" w:hAnsi="Times New Roman"/>
          <w:b w:val="0"/>
          <w:i w:val="0"/>
        </w:rPr>
        <w:t xml:space="preserve"> a včas</w:t>
      </w:r>
      <w:r w:rsidRPr="00F7535B">
        <w:rPr>
          <w:rFonts w:ascii="Times New Roman" w:hAnsi="Times New Roman"/>
          <w:b w:val="0"/>
          <w:i w:val="0"/>
        </w:rPr>
        <w:t xml:space="preserve"> plnit </w:t>
      </w:r>
      <w:r w:rsidR="000A2AAA" w:rsidRPr="00F7535B">
        <w:rPr>
          <w:rFonts w:ascii="Times New Roman" w:hAnsi="Times New Roman"/>
          <w:b w:val="0"/>
          <w:i w:val="0"/>
        </w:rPr>
        <w:t xml:space="preserve">veškeré jeho </w:t>
      </w:r>
      <w:r w:rsidRPr="00F7535B">
        <w:rPr>
          <w:rFonts w:ascii="Times New Roman" w:hAnsi="Times New Roman"/>
          <w:b w:val="0"/>
          <w:i w:val="0"/>
        </w:rPr>
        <w:t>závazky v ní obsažené.</w:t>
      </w:r>
    </w:p>
    <w:p w:rsidR="000472AE" w:rsidRPr="00F7535B" w:rsidRDefault="000472AE" w:rsidP="00041A93">
      <w:pPr>
        <w:pStyle w:val="Odstavecseseznamem"/>
        <w:numPr>
          <w:ilvl w:val="1"/>
          <w:numId w:val="8"/>
        </w:numPr>
        <w:jc w:val="both"/>
      </w:pPr>
      <w:r w:rsidRPr="00F7535B">
        <w:rPr>
          <w:sz w:val="24"/>
          <w:szCs w:val="24"/>
        </w:rPr>
        <w:t xml:space="preserve">Tato Smlouva se uzavírá za účelem zajištění </w:t>
      </w:r>
      <w:r w:rsidR="005C265F">
        <w:rPr>
          <w:sz w:val="24"/>
          <w:szCs w:val="24"/>
        </w:rPr>
        <w:t>dodávky a komplexní instalace audiovizuálního vybavení</w:t>
      </w:r>
      <w:r w:rsidR="00E73452" w:rsidRPr="00F7535B">
        <w:rPr>
          <w:sz w:val="24"/>
          <w:szCs w:val="24"/>
        </w:rPr>
        <w:t xml:space="preserve"> </w:t>
      </w:r>
      <w:r w:rsidR="00DF5C5C" w:rsidRPr="00F7535B">
        <w:rPr>
          <w:sz w:val="24"/>
          <w:szCs w:val="24"/>
        </w:rPr>
        <w:t>(dle Příloh</w:t>
      </w:r>
      <w:r w:rsidR="00041A93">
        <w:rPr>
          <w:sz w:val="24"/>
          <w:szCs w:val="24"/>
        </w:rPr>
        <w:t>y</w:t>
      </w:r>
      <w:r w:rsidR="00DF5C5C" w:rsidRPr="00F7535B">
        <w:rPr>
          <w:sz w:val="24"/>
          <w:szCs w:val="24"/>
        </w:rPr>
        <w:t xml:space="preserve"> č. 1)</w:t>
      </w:r>
      <w:r w:rsidR="005770D8">
        <w:rPr>
          <w:sz w:val="24"/>
          <w:szCs w:val="24"/>
        </w:rPr>
        <w:t xml:space="preserve"> pro K</w:t>
      </w:r>
      <w:r w:rsidR="00E0161C">
        <w:rPr>
          <w:sz w:val="24"/>
          <w:szCs w:val="24"/>
        </w:rPr>
        <w:t>upujícího.</w:t>
      </w:r>
    </w:p>
    <w:p w:rsidR="00415490" w:rsidRPr="00F7535B" w:rsidRDefault="00415490" w:rsidP="00640B98">
      <w:pPr>
        <w:pStyle w:val="Nadpis1"/>
        <w:keepLines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předmět Smlouvy</w:t>
      </w:r>
      <w:bookmarkEnd w:id="2"/>
    </w:p>
    <w:p w:rsidR="00415490" w:rsidRPr="00F7535B" w:rsidRDefault="00415490" w:rsidP="00C7055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3"/>
      <w:r w:rsidRPr="00F7535B">
        <w:rPr>
          <w:rFonts w:ascii="Times New Roman" w:hAnsi="Times New Roman"/>
          <w:b w:val="0"/>
          <w:i w:val="0"/>
        </w:rPr>
        <w:t xml:space="preserve">Předmětem 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 je </w:t>
      </w:r>
      <w:r w:rsidR="00FD3BF4" w:rsidRPr="00F7535B">
        <w:rPr>
          <w:rFonts w:ascii="Times New Roman" w:hAnsi="Times New Roman"/>
          <w:b w:val="0"/>
          <w:i w:val="0"/>
        </w:rPr>
        <w:t>závazek Prodávajícího na svůj náklad a na své nebezpečí řádně</w:t>
      </w:r>
      <w:r w:rsidR="00C82D24" w:rsidRPr="00F7535B">
        <w:rPr>
          <w:rFonts w:ascii="Times New Roman" w:hAnsi="Times New Roman"/>
          <w:b w:val="0"/>
          <w:i w:val="0"/>
        </w:rPr>
        <w:t xml:space="preserve"> a</w:t>
      </w:r>
      <w:r w:rsidR="00FD3BF4" w:rsidRPr="00F7535B">
        <w:rPr>
          <w:rFonts w:ascii="Times New Roman" w:hAnsi="Times New Roman"/>
          <w:b w:val="0"/>
          <w:i w:val="0"/>
        </w:rPr>
        <w:t xml:space="preserve"> včas</w:t>
      </w:r>
      <w:r w:rsidR="00C82D24" w:rsidRPr="00F7535B">
        <w:rPr>
          <w:rFonts w:ascii="Times New Roman" w:hAnsi="Times New Roman"/>
          <w:b w:val="0"/>
          <w:i w:val="0"/>
        </w:rPr>
        <w:t xml:space="preserve"> </w:t>
      </w:r>
      <w:r w:rsidR="00FD3BF4" w:rsidRPr="00F7535B">
        <w:rPr>
          <w:rFonts w:ascii="Times New Roman" w:hAnsi="Times New Roman"/>
          <w:b w:val="0"/>
          <w:i w:val="0"/>
        </w:rPr>
        <w:t>dodat</w:t>
      </w:r>
      <w:r w:rsidR="00B640E9">
        <w:rPr>
          <w:rFonts w:ascii="Times New Roman" w:hAnsi="Times New Roman"/>
          <w:b w:val="0"/>
          <w:i w:val="0"/>
        </w:rPr>
        <w:t xml:space="preserve"> Kupujícímu</w:t>
      </w:r>
      <w:r w:rsidR="00DF5C5C" w:rsidRPr="00F7535B">
        <w:rPr>
          <w:rFonts w:ascii="Times New Roman" w:hAnsi="Times New Roman"/>
          <w:b w:val="0"/>
          <w:i w:val="0"/>
        </w:rPr>
        <w:t xml:space="preserve"> </w:t>
      </w:r>
      <w:r w:rsidR="005C265F">
        <w:rPr>
          <w:rFonts w:ascii="Times New Roman" w:hAnsi="Times New Roman"/>
          <w:b w:val="0"/>
          <w:i w:val="0"/>
        </w:rPr>
        <w:t>audiovizuální vybavení včetně jeho komplexní instalace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(dále jen „</w:t>
      </w:r>
      <w:r w:rsidR="003F0DFC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>boží“)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podle požadovan</w:t>
      </w:r>
      <w:r w:rsidR="005C265F">
        <w:rPr>
          <w:rFonts w:ascii="Times New Roman" w:hAnsi="Times New Roman"/>
          <w:b w:val="0"/>
          <w:i w:val="0"/>
        </w:rPr>
        <w:t xml:space="preserve">é technické </w:t>
      </w:r>
      <w:proofErr w:type="gramStart"/>
      <w:r w:rsidR="005C265F">
        <w:rPr>
          <w:rFonts w:ascii="Times New Roman" w:hAnsi="Times New Roman"/>
          <w:b w:val="0"/>
          <w:i w:val="0"/>
        </w:rPr>
        <w:t>specifikace</w:t>
      </w:r>
      <w:r w:rsidRPr="00F7535B">
        <w:rPr>
          <w:rFonts w:ascii="Times New Roman" w:hAnsi="Times New Roman"/>
          <w:b w:val="0"/>
          <w:i w:val="0"/>
        </w:rPr>
        <w:t xml:space="preserve">  uveden</w:t>
      </w:r>
      <w:r w:rsidR="005C265F">
        <w:rPr>
          <w:rFonts w:ascii="Times New Roman" w:hAnsi="Times New Roman"/>
          <w:b w:val="0"/>
          <w:i w:val="0"/>
        </w:rPr>
        <w:t>é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v </w:t>
      </w:r>
      <w:r w:rsidR="003F0DFC" w:rsidRPr="00F7535B">
        <w:rPr>
          <w:rFonts w:ascii="Times New Roman" w:hAnsi="Times New Roman"/>
          <w:b w:val="0"/>
          <w:i w:val="0"/>
        </w:rPr>
        <w:t>P</w:t>
      </w:r>
      <w:r w:rsidRPr="00F7535B">
        <w:rPr>
          <w:rFonts w:ascii="Times New Roman" w:hAnsi="Times New Roman"/>
          <w:b w:val="0"/>
          <w:i w:val="0"/>
        </w:rPr>
        <w:t>řílo</w:t>
      </w:r>
      <w:r w:rsidR="00C70551">
        <w:rPr>
          <w:rFonts w:ascii="Times New Roman" w:hAnsi="Times New Roman"/>
          <w:b w:val="0"/>
          <w:i w:val="0"/>
        </w:rPr>
        <w:t>ze</w:t>
      </w:r>
      <w:r w:rsidRPr="00F7535B">
        <w:rPr>
          <w:rFonts w:ascii="Times New Roman" w:hAnsi="Times New Roman"/>
          <w:b w:val="0"/>
          <w:i w:val="0"/>
        </w:rPr>
        <w:t xml:space="preserve"> č. 1</w:t>
      </w:r>
      <w:r w:rsidR="00780E3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</w:t>
      </w:r>
      <w:r w:rsidR="008A4D65" w:rsidRPr="00F7535B">
        <w:rPr>
          <w:rFonts w:ascii="Times New Roman" w:hAnsi="Times New Roman"/>
          <w:b w:val="0"/>
          <w:i w:val="0"/>
        </w:rPr>
        <w:t>.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4"/>
      <w:r w:rsidR="00780E37" w:rsidRPr="00F7535B">
        <w:rPr>
          <w:rFonts w:ascii="Times New Roman" w:hAnsi="Times New Roman"/>
          <w:b w:val="0"/>
          <w:i w:val="0"/>
        </w:rPr>
        <w:t>Zboží musí být pouze originální</w:t>
      </w:r>
      <w:r w:rsidR="002764B2" w:rsidRPr="00F7535B">
        <w:rPr>
          <w:rFonts w:ascii="Times New Roman" w:hAnsi="Times New Roman"/>
          <w:b w:val="0"/>
          <w:i w:val="0"/>
        </w:rPr>
        <w:t xml:space="preserve"> a</w:t>
      </w:r>
      <w:r w:rsidR="00C13F69" w:rsidRPr="00F7535B">
        <w:rPr>
          <w:rFonts w:ascii="Times New Roman" w:hAnsi="Times New Roman"/>
          <w:b w:val="0"/>
          <w:i w:val="0"/>
        </w:rPr>
        <w:t xml:space="preserve"> nov</w:t>
      </w:r>
      <w:r w:rsidR="00F14155">
        <w:rPr>
          <w:rFonts w:ascii="Times New Roman" w:hAnsi="Times New Roman"/>
          <w:b w:val="0"/>
          <w:i w:val="0"/>
        </w:rPr>
        <w:t>é</w:t>
      </w:r>
      <w:r w:rsidR="005770D8">
        <w:rPr>
          <w:rFonts w:ascii="Times New Roman" w:hAnsi="Times New Roman"/>
          <w:b w:val="0"/>
          <w:i w:val="0"/>
        </w:rPr>
        <w:t>.</w:t>
      </w:r>
      <w:r w:rsidR="002764B2" w:rsidRPr="00F7535B">
        <w:rPr>
          <w:rFonts w:ascii="Times New Roman" w:hAnsi="Times New Roman"/>
          <w:b w:val="0"/>
          <w:i w:val="0"/>
        </w:rPr>
        <w:t xml:space="preserve"> </w:t>
      </w:r>
    </w:p>
    <w:p w:rsidR="00A73506" w:rsidRDefault="00415490" w:rsidP="00614E6A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Součástí </w:t>
      </w:r>
      <w:r w:rsidR="00F14155">
        <w:rPr>
          <w:rFonts w:ascii="Times New Roman" w:hAnsi="Times New Roman"/>
          <w:b w:val="0"/>
          <w:i w:val="0"/>
        </w:rPr>
        <w:t>předmětu plnění</w:t>
      </w:r>
      <w:r w:rsidRPr="00F7535B">
        <w:rPr>
          <w:rFonts w:ascii="Times New Roman" w:hAnsi="Times New Roman"/>
          <w:b w:val="0"/>
          <w:i w:val="0"/>
        </w:rPr>
        <w:t xml:space="preserve"> je</w:t>
      </w:r>
      <w:r w:rsidR="00614E6A" w:rsidRPr="00F7535B">
        <w:rPr>
          <w:rFonts w:ascii="Times New Roman" w:hAnsi="Times New Roman"/>
          <w:b w:val="0"/>
          <w:i w:val="0"/>
        </w:rPr>
        <w:t xml:space="preserve"> </w:t>
      </w:r>
      <w:r w:rsidR="00F14155">
        <w:rPr>
          <w:rFonts w:ascii="Times New Roman" w:hAnsi="Times New Roman"/>
          <w:b w:val="0"/>
          <w:i w:val="0"/>
        </w:rPr>
        <w:t xml:space="preserve">i </w:t>
      </w:r>
      <w:r w:rsidR="00C70551">
        <w:rPr>
          <w:rFonts w:ascii="Times New Roman" w:hAnsi="Times New Roman"/>
          <w:b w:val="0"/>
          <w:i w:val="0"/>
        </w:rPr>
        <w:t>poskytování záručního servisu, dále pak předání veškerých potřebných dokladů</w:t>
      </w:r>
      <w:r w:rsidRPr="00F7535B">
        <w:rPr>
          <w:rFonts w:ascii="Times New Roman" w:hAnsi="Times New Roman"/>
          <w:b w:val="0"/>
          <w:i w:val="0"/>
        </w:rPr>
        <w:t xml:space="preserve"> (návody k obsluze a údržbě, apod.). </w:t>
      </w:r>
      <w:r w:rsidR="00AF4FE8" w:rsidRPr="00F7535B">
        <w:rPr>
          <w:rFonts w:ascii="Times New Roman" w:hAnsi="Times New Roman"/>
          <w:b w:val="0"/>
          <w:i w:val="0"/>
        </w:rPr>
        <w:t xml:space="preserve">Veškerá potřebná dokumentace k dodávanému Zboží a ostatním součástem dodávky bude Prodávajícím předaná </w:t>
      </w:r>
      <w:r w:rsidR="00B640E9">
        <w:rPr>
          <w:rFonts w:ascii="Times New Roman" w:hAnsi="Times New Roman"/>
          <w:b w:val="0"/>
          <w:i w:val="0"/>
        </w:rPr>
        <w:t xml:space="preserve">Kupujícímu </w:t>
      </w:r>
      <w:r w:rsidR="00AF4FE8" w:rsidRPr="00F7535B">
        <w:rPr>
          <w:rFonts w:ascii="Times New Roman" w:hAnsi="Times New Roman"/>
          <w:b w:val="0"/>
          <w:i w:val="0"/>
        </w:rPr>
        <w:t xml:space="preserve">v tištěné podobě v českém jazyce, nebo v elektronické podobě na datovém nosiči (CD, DVD, USB </w:t>
      </w:r>
      <w:proofErr w:type="spellStart"/>
      <w:r w:rsidR="00AF4FE8" w:rsidRPr="00F7535B">
        <w:rPr>
          <w:rFonts w:ascii="Times New Roman" w:hAnsi="Times New Roman"/>
          <w:b w:val="0"/>
          <w:i w:val="0"/>
        </w:rPr>
        <w:t>flash</w:t>
      </w:r>
      <w:proofErr w:type="spellEnd"/>
      <w:r w:rsidR="00AF4FE8" w:rsidRPr="00F7535B">
        <w:rPr>
          <w:rFonts w:ascii="Times New Roman" w:hAnsi="Times New Roman"/>
          <w:b w:val="0"/>
          <w:i w:val="0"/>
        </w:rPr>
        <w:t xml:space="preserve"> disk, atp.)</w:t>
      </w:r>
      <w:r w:rsidR="00A73506">
        <w:rPr>
          <w:rFonts w:ascii="Times New Roman" w:hAnsi="Times New Roman"/>
          <w:b w:val="0"/>
          <w:i w:val="0"/>
        </w:rPr>
        <w:t>.</w:t>
      </w:r>
    </w:p>
    <w:p w:rsidR="003D0142" w:rsidRPr="00F7535B" w:rsidRDefault="00415490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5" w:name="_Toc288828345"/>
      <w:r w:rsidRPr="00F7535B">
        <w:rPr>
          <w:rFonts w:ascii="Times New Roman" w:hAnsi="Times New Roman"/>
          <w:b w:val="0"/>
          <w:i w:val="0"/>
        </w:rPr>
        <w:t xml:space="preserve">Kupující se touto Smlouvou zavazuje </w:t>
      </w:r>
      <w:r w:rsidR="00FD3BF4" w:rsidRPr="00F7535B">
        <w:rPr>
          <w:rFonts w:ascii="Times New Roman" w:hAnsi="Times New Roman"/>
          <w:b w:val="0"/>
          <w:i w:val="0"/>
        </w:rPr>
        <w:t>Zb</w:t>
      </w:r>
      <w:r w:rsidRPr="00F7535B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F7535B" w:rsidRDefault="00415490" w:rsidP="00640B98">
      <w:pPr>
        <w:pStyle w:val="Nadpis1"/>
        <w:keepLines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6" w:name="_Toc288828346"/>
      <w:bookmarkEnd w:id="5"/>
      <w:r w:rsidRPr="00F7535B">
        <w:rPr>
          <w:rFonts w:ascii="Times New Roman" w:hAnsi="Times New Roman"/>
          <w:caps/>
        </w:rPr>
        <w:t>Místo a doba dodánÍ</w:t>
      </w:r>
      <w:bookmarkEnd w:id="6"/>
    </w:p>
    <w:p w:rsidR="005770D8" w:rsidRDefault="005E3E9A" w:rsidP="00640B98">
      <w:pPr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7" w:name="_Toc288828348"/>
      <w:r>
        <w:rPr>
          <w:sz w:val="24"/>
          <w:szCs w:val="24"/>
        </w:rPr>
        <w:t>Místem dodání</w:t>
      </w:r>
      <w:r w:rsidR="00D801EE" w:rsidRPr="00F7535B">
        <w:rPr>
          <w:sz w:val="24"/>
          <w:szCs w:val="24"/>
        </w:rPr>
        <w:t xml:space="preserve"> Zboží </w:t>
      </w:r>
      <w:r>
        <w:rPr>
          <w:sz w:val="24"/>
          <w:szCs w:val="24"/>
        </w:rPr>
        <w:t xml:space="preserve">je </w:t>
      </w:r>
      <w:r w:rsidR="00D801EE" w:rsidRPr="00F7535B">
        <w:rPr>
          <w:sz w:val="24"/>
          <w:szCs w:val="24"/>
        </w:rPr>
        <w:t>Zařízení služeb pro Ministerstvo vnitra</w:t>
      </w:r>
      <w:r w:rsidR="005770D8">
        <w:rPr>
          <w:sz w:val="24"/>
          <w:szCs w:val="24"/>
        </w:rPr>
        <w:t>:</w:t>
      </w:r>
    </w:p>
    <w:p w:rsidR="005770D8" w:rsidRDefault="005C265F" w:rsidP="005770D8">
      <w:pPr>
        <w:pStyle w:val="Odstavecseseznamem"/>
        <w:numPr>
          <w:ilvl w:val="0"/>
          <w:numId w:val="2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budova Centrotexu, nám. Hrdinů 4, </w:t>
      </w:r>
      <w:proofErr w:type="gramStart"/>
      <w:r>
        <w:rPr>
          <w:sz w:val="24"/>
          <w:szCs w:val="24"/>
        </w:rPr>
        <w:t>140 00  Praha</w:t>
      </w:r>
      <w:proofErr w:type="gramEnd"/>
      <w:r>
        <w:rPr>
          <w:sz w:val="24"/>
          <w:szCs w:val="24"/>
        </w:rPr>
        <w:t xml:space="preserve"> 4</w:t>
      </w:r>
      <w:r w:rsidR="00857CFB">
        <w:rPr>
          <w:sz w:val="24"/>
          <w:szCs w:val="24"/>
        </w:rPr>
        <w:t>.</w:t>
      </w:r>
    </w:p>
    <w:p w:rsidR="00402E81" w:rsidRPr="005770D8" w:rsidRDefault="00A57CE2" w:rsidP="00402E81">
      <w:pPr>
        <w:pStyle w:val="Odstavecseseznamem"/>
        <w:spacing w:after="120"/>
        <w:ind w:left="19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7881" w:rsidRPr="00F7535B" w:rsidRDefault="00415490" w:rsidP="00517881">
      <w:pPr>
        <w:pStyle w:val="Odstavecseseznamem"/>
        <w:numPr>
          <w:ilvl w:val="1"/>
          <w:numId w:val="8"/>
        </w:numPr>
        <w:spacing w:after="120"/>
        <w:contextualSpacing w:val="0"/>
        <w:jc w:val="both"/>
      </w:pPr>
      <w:r w:rsidRPr="00F7535B">
        <w:rPr>
          <w:sz w:val="24"/>
          <w:szCs w:val="24"/>
        </w:rPr>
        <w:t xml:space="preserve">Prodávající je povinen dodat </w:t>
      </w:r>
      <w:r w:rsidR="008C24AC" w:rsidRPr="00F7535B">
        <w:rPr>
          <w:sz w:val="24"/>
          <w:szCs w:val="24"/>
        </w:rPr>
        <w:t>Z</w:t>
      </w:r>
      <w:r w:rsidRPr="00F7535B">
        <w:rPr>
          <w:sz w:val="24"/>
          <w:szCs w:val="24"/>
        </w:rPr>
        <w:t>boží definované</w:t>
      </w:r>
      <w:r w:rsidR="008C24AC" w:rsidRPr="00F7535B">
        <w:rPr>
          <w:sz w:val="24"/>
          <w:szCs w:val="24"/>
        </w:rPr>
        <w:t xml:space="preserve"> zejména</w:t>
      </w:r>
      <w:r w:rsidR="00D92439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 xml:space="preserve">v čl. </w:t>
      </w:r>
      <w:r w:rsidR="00842023" w:rsidRPr="00F7535B">
        <w:rPr>
          <w:sz w:val="24"/>
          <w:szCs w:val="24"/>
        </w:rPr>
        <w:t xml:space="preserve">2 a </w:t>
      </w:r>
      <w:r w:rsidR="009E2FD2">
        <w:rPr>
          <w:sz w:val="24"/>
          <w:szCs w:val="24"/>
        </w:rPr>
        <w:t>P</w:t>
      </w:r>
      <w:r w:rsidR="00842023" w:rsidRPr="00F7535B">
        <w:rPr>
          <w:sz w:val="24"/>
          <w:szCs w:val="24"/>
        </w:rPr>
        <w:t>řílo</w:t>
      </w:r>
      <w:r w:rsidR="00E0161C">
        <w:rPr>
          <w:sz w:val="24"/>
          <w:szCs w:val="24"/>
        </w:rPr>
        <w:t>ze</w:t>
      </w:r>
      <w:r w:rsidR="00842023" w:rsidRPr="00F7535B">
        <w:rPr>
          <w:sz w:val="24"/>
          <w:szCs w:val="24"/>
        </w:rPr>
        <w:t xml:space="preserve"> č. 1</w:t>
      </w:r>
      <w:r w:rsidRPr="00F7535B">
        <w:rPr>
          <w:sz w:val="24"/>
          <w:szCs w:val="24"/>
        </w:rPr>
        <w:t xml:space="preserve"> této Smlouvy nejpozději do</w:t>
      </w:r>
      <w:bookmarkEnd w:id="7"/>
      <w:r w:rsidR="002039DA" w:rsidRPr="00F7535B">
        <w:rPr>
          <w:sz w:val="24"/>
          <w:szCs w:val="24"/>
        </w:rPr>
        <w:t xml:space="preserve"> </w:t>
      </w:r>
      <w:proofErr w:type="gramStart"/>
      <w:r w:rsidR="005C265F">
        <w:rPr>
          <w:sz w:val="24"/>
          <w:szCs w:val="24"/>
        </w:rPr>
        <w:t xml:space="preserve">tří </w:t>
      </w:r>
      <w:r w:rsidR="009E2FD2">
        <w:rPr>
          <w:sz w:val="24"/>
          <w:szCs w:val="24"/>
        </w:rPr>
        <w:t xml:space="preserve"> (</w:t>
      </w:r>
      <w:r w:rsidR="005C265F">
        <w:rPr>
          <w:sz w:val="24"/>
          <w:szCs w:val="24"/>
        </w:rPr>
        <w:t>3</w:t>
      </w:r>
      <w:r w:rsidR="009E2FD2">
        <w:rPr>
          <w:sz w:val="24"/>
          <w:szCs w:val="24"/>
        </w:rPr>
        <w:t>)</w:t>
      </w:r>
      <w:r w:rsidR="003A138A" w:rsidRPr="00F7535B">
        <w:rPr>
          <w:sz w:val="24"/>
          <w:szCs w:val="24"/>
        </w:rPr>
        <w:t xml:space="preserve"> </w:t>
      </w:r>
      <w:r w:rsidR="005C265F">
        <w:rPr>
          <w:sz w:val="24"/>
          <w:szCs w:val="24"/>
        </w:rPr>
        <w:t>týdnů</w:t>
      </w:r>
      <w:proofErr w:type="gramEnd"/>
      <w:r w:rsidR="003A138A" w:rsidRPr="00F7535B">
        <w:rPr>
          <w:sz w:val="24"/>
          <w:szCs w:val="24"/>
        </w:rPr>
        <w:t xml:space="preserve"> od </w:t>
      </w:r>
      <w:r w:rsidR="00842023" w:rsidRPr="00F7535B">
        <w:rPr>
          <w:sz w:val="24"/>
          <w:szCs w:val="24"/>
        </w:rPr>
        <w:t>uzavření</w:t>
      </w:r>
      <w:r w:rsidR="003A138A" w:rsidRPr="00F7535B">
        <w:rPr>
          <w:sz w:val="24"/>
          <w:szCs w:val="24"/>
        </w:rPr>
        <w:t xml:space="preserve"> Smlouvy</w:t>
      </w:r>
      <w:r w:rsidR="005713BC" w:rsidRPr="00F7535B">
        <w:rPr>
          <w:sz w:val="24"/>
          <w:szCs w:val="24"/>
        </w:rPr>
        <w:t xml:space="preserve">. </w:t>
      </w:r>
      <w:r w:rsidR="00D170EF" w:rsidRPr="00F7535B">
        <w:rPr>
          <w:sz w:val="24"/>
          <w:szCs w:val="24"/>
        </w:rPr>
        <w:t>Přesný datum a čas dodání bude stanoven po dohodě zástupců obou Smluvních stran</w:t>
      </w:r>
      <w:r w:rsidR="00E0161C">
        <w:rPr>
          <w:sz w:val="24"/>
          <w:szCs w:val="24"/>
        </w:rPr>
        <w:t xml:space="preserve">. </w:t>
      </w:r>
    </w:p>
    <w:p w:rsidR="005F3AF2" w:rsidRPr="00F7535B" w:rsidRDefault="005F3AF2" w:rsidP="000C12EC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bookmarkStart w:id="8" w:name="_Ref446476368"/>
      <w:bookmarkStart w:id="9" w:name="_Toc288828363"/>
      <w:r w:rsidRPr="00F7535B">
        <w:rPr>
          <w:rFonts w:ascii="Times New Roman" w:hAnsi="Times New Roman"/>
        </w:rPr>
        <w:t>PŘEVZET</w:t>
      </w:r>
      <w:bookmarkEnd w:id="8"/>
      <w:bookmarkEnd w:id="9"/>
      <w:r w:rsidR="007E323C" w:rsidRPr="00F7535B">
        <w:rPr>
          <w:rFonts w:ascii="Times New Roman" w:hAnsi="Times New Roman"/>
        </w:rPr>
        <w:t>Í DODÁVKY</w:t>
      </w:r>
    </w:p>
    <w:p w:rsidR="008C24AC" w:rsidRPr="00F7535B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0" w:name="_Toc288828376"/>
      <w:r w:rsidRPr="00F7535B">
        <w:rPr>
          <w:rFonts w:ascii="Times New Roman" w:hAnsi="Times New Roman"/>
          <w:b w:val="0"/>
          <w:i w:val="0"/>
          <w:szCs w:val="24"/>
        </w:rPr>
        <w:t>Smluvní strany se dohodly, že o převzetí dodaného Zboží bude vystaven</w:t>
      </w:r>
      <w:r w:rsidR="008613B2">
        <w:rPr>
          <w:rFonts w:ascii="Times New Roman" w:hAnsi="Times New Roman"/>
          <w:b w:val="0"/>
          <w:i w:val="0"/>
          <w:szCs w:val="24"/>
        </w:rPr>
        <w:t xml:space="preserve"> oboustranně potvrzený dodací list</w:t>
      </w:r>
      <w:r w:rsidRPr="00F7535B">
        <w:rPr>
          <w:rFonts w:ascii="Times New Roman" w:hAnsi="Times New Roman"/>
          <w:b w:val="0"/>
          <w:i w:val="0"/>
          <w:szCs w:val="24"/>
        </w:rPr>
        <w:t>, který bude obsahovat minimálně: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8C24AC" w:rsidRPr="00F7535B" w:rsidRDefault="008C24AC" w:rsidP="00F9578E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cenu Zboží;</w:t>
      </w:r>
    </w:p>
    <w:p w:rsidR="008C24AC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datum</w:t>
      </w:r>
      <w:r w:rsidR="001B1D9E" w:rsidRPr="00F7535B">
        <w:rPr>
          <w:rFonts w:ascii="Times New Roman" w:hAnsi="Times New Roman"/>
          <w:b w:val="0"/>
          <w:i w:val="0"/>
          <w:szCs w:val="24"/>
        </w:rPr>
        <w:t xml:space="preserve"> a místo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dodání Zboží;</w:t>
      </w:r>
    </w:p>
    <w:p w:rsidR="008C24AC" w:rsidRPr="00F7535B" w:rsidRDefault="00857CFB" w:rsidP="000A2AAA">
      <w:pPr>
        <w:pStyle w:val="Nadpis2"/>
        <w:keepNext w:val="0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dodací </w:t>
      </w:r>
      <w:proofErr w:type="gramStart"/>
      <w:r>
        <w:rPr>
          <w:rFonts w:ascii="Times New Roman" w:hAnsi="Times New Roman"/>
          <w:b w:val="0"/>
          <w:i w:val="0"/>
          <w:szCs w:val="24"/>
        </w:rPr>
        <w:t xml:space="preserve">list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bude</w:t>
      </w:r>
      <w:proofErr w:type="gramEnd"/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9E2FD2" w:rsidRPr="00F7535B">
        <w:rPr>
          <w:rFonts w:ascii="Times New Roman" w:hAnsi="Times New Roman"/>
          <w:b w:val="0"/>
          <w:i w:val="0"/>
          <w:szCs w:val="24"/>
        </w:rPr>
        <w:t xml:space="preserve">dvou </w:t>
      </w:r>
      <w:r w:rsidR="008C24AC" w:rsidRPr="00F7535B">
        <w:rPr>
          <w:rFonts w:ascii="Times New Roman" w:hAnsi="Times New Roman"/>
          <w:b w:val="0"/>
          <w:i w:val="0"/>
          <w:szCs w:val="24"/>
        </w:rPr>
        <w:t>(</w:t>
      </w:r>
      <w:r w:rsidR="009E2FD2">
        <w:rPr>
          <w:rFonts w:ascii="Times New Roman" w:hAnsi="Times New Roman"/>
          <w:b w:val="0"/>
          <w:i w:val="0"/>
          <w:szCs w:val="24"/>
        </w:rPr>
        <w:t>2</w:t>
      </w:r>
      <w:r w:rsidR="008C24AC" w:rsidRPr="00F7535B">
        <w:rPr>
          <w:rFonts w:ascii="Times New Roman" w:hAnsi="Times New Roman"/>
          <w:b w:val="0"/>
          <w:i w:val="0"/>
          <w:szCs w:val="24"/>
        </w:rPr>
        <w:t>) shodných vyhotoveních, z</w:t>
      </w:r>
      <w:r w:rsidR="009E2FD2">
        <w:rPr>
          <w:rFonts w:ascii="Times New Roman" w:hAnsi="Times New Roman"/>
          <w:b w:val="0"/>
          <w:i w:val="0"/>
          <w:szCs w:val="24"/>
        </w:rPr>
        <w:t> </w:t>
      </w:r>
      <w:r w:rsidR="008C24AC" w:rsidRPr="00F7535B">
        <w:rPr>
          <w:rFonts w:ascii="Times New Roman" w:hAnsi="Times New Roman"/>
          <w:b w:val="0"/>
          <w:i w:val="0"/>
          <w:szCs w:val="24"/>
        </w:rPr>
        <w:t>nichž</w:t>
      </w:r>
      <w:r w:rsidR="009E2FD2">
        <w:rPr>
          <w:rFonts w:ascii="Times New Roman" w:hAnsi="Times New Roman"/>
          <w:b w:val="0"/>
          <w:i w:val="0"/>
          <w:szCs w:val="24"/>
        </w:rPr>
        <w:t xml:space="preserve"> po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jedno</w:t>
      </w:r>
      <w:r w:rsidR="009E2FD2">
        <w:rPr>
          <w:rFonts w:ascii="Times New Roman" w:hAnsi="Times New Roman"/>
          <w:b w:val="0"/>
          <w:i w:val="0"/>
          <w:szCs w:val="24"/>
        </w:rPr>
        <w:t xml:space="preserve">m z nich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obdrží Kupující </w:t>
      </w:r>
      <w:r w:rsidR="009E2FD2">
        <w:rPr>
          <w:rFonts w:ascii="Times New Roman" w:hAnsi="Times New Roman"/>
          <w:b w:val="0"/>
          <w:i w:val="0"/>
          <w:szCs w:val="24"/>
        </w:rPr>
        <w:t>i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Prodávající.</w:t>
      </w:r>
    </w:p>
    <w:p w:rsidR="008C24AC" w:rsidRPr="00F7535B" w:rsidRDefault="008C24AC" w:rsidP="000C12EC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CA502B">
        <w:rPr>
          <w:rFonts w:ascii="Times New Roman" w:hAnsi="Times New Roman"/>
          <w:b w:val="0"/>
          <w:i w:val="0"/>
          <w:szCs w:val="24"/>
        </w:rPr>
        <w:t>dodací list</w:t>
      </w:r>
      <w:r w:rsidR="00467620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Kupujícím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je nezbytným podkladem pro vyúčtování ceny dodaného Zboží, bez potvrzeného </w:t>
      </w:r>
      <w:r w:rsidR="00CA502B">
        <w:rPr>
          <w:rFonts w:ascii="Times New Roman" w:hAnsi="Times New Roman"/>
          <w:b w:val="0"/>
          <w:i w:val="0"/>
          <w:szCs w:val="24"/>
        </w:rPr>
        <w:t>dodacího listu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nemá Prodávající nárok na zaplacení ceny Zboží. </w:t>
      </w:r>
      <w:r w:rsidR="00CA502B">
        <w:rPr>
          <w:rFonts w:ascii="Times New Roman" w:hAnsi="Times New Roman"/>
          <w:b w:val="0"/>
          <w:i w:val="0"/>
          <w:szCs w:val="24"/>
        </w:rPr>
        <w:t xml:space="preserve">Dodací list </w:t>
      </w:r>
      <w:r w:rsidRPr="00F7535B">
        <w:rPr>
          <w:rFonts w:ascii="Times New Roman" w:hAnsi="Times New Roman"/>
          <w:b w:val="0"/>
          <w:i w:val="0"/>
          <w:szCs w:val="24"/>
        </w:rPr>
        <w:t>musí být vždy připojen k daňovému dokladu.</w:t>
      </w:r>
    </w:p>
    <w:p w:rsidR="008C24AC" w:rsidRPr="00F7535B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potvrzením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E45DD8">
        <w:rPr>
          <w:rFonts w:ascii="Times New Roman" w:hAnsi="Times New Roman"/>
          <w:b w:val="0"/>
          <w:i w:val="0"/>
          <w:szCs w:val="24"/>
        </w:rPr>
        <w:t>dodacího listu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0A2AAA" w:rsidRPr="00F7535B">
        <w:rPr>
          <w:rFonts w:ascii="Times New Roman" w:hAnsi="Times New Roman"/>
          <w:b w:val="0"/>
          <w:i w:val="0"/>
          <w:szCs w:val="24"/>
        </w:rPr>
        <w:t xml:space="preserve">Kupujícím </w:t>
      </w:r>
      <w:r w:rsidRPr="00F7535B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uvedené na dodacím listu, ale pouze k potvrzení množství a</w:t>
      </w:r>
      <w:r w:rsidR="000A2AAA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>uvedená na dodacím listu má pouze informativní charakter a bude porovnávána s cenou uvedenou na faktuře za dodané Zboží.</w:t>
      </w:r>
      <w:r w:rsidR="00FB7DB4" w:rsidRPr="00F7535B">
        <w:rPr>
          <w:szCs w:val="24"/>
        </w:rPr>
        <w:t xml:space="preserve"> </w:t>
      </w:r>
      <w:r w:rsidR="00FB7DB4" w:rsidRPr="00F7535B">
        <w:rPr>
          <w:rFonts w:ascii="Times New Roman" w:hAnsi="Times New Roman"/>
          <w:b w:val="0"/>
          <w:i w:val="0"/>
          <w:szCs w:val="24"/>
        </w:rPr>
        <w:t xml:space="preserve">Tím není dotčeno právo Kupujícího domáhat se ceny stanovené v čl. </w:t>
      </w:r>
      <w:r w:rsidR="00F30E6E" w:rsidRPr="00F7535B">
        <w:rPr>
          <w:rFonts w:ascii="Times New Roman" w:hAnsi="Times New Roman"/>
          <w:b w:val="0"/>
          <w:i w:val="0"/>
          <w:szCs w:val="24"/>
        </w:rPr>
        <w:t>5</w:t>
      </w:r>
      <w:r w:rsidR="00FB7DB4"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</w:p>
    <w:p w:rsidR="008C24AC" w:rsidRPr="00F7535B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se zavazuje dodávk</w:t>
      </w:r>
      <w:r w:rsidR="003D502A" w:rsidRPr="00F7535B">
        <w:rPr>
          <w:rFonts w:ascii="Times New Roman" w:hAnsi="Times New Roman"/>
          <w:b w:val="0"/>
          <w:i w:val="0"/>
        </w:rPr>
        <w:t>u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B640E9">
        <w:rPr>
          <w:rFonts w:ascii="Times New Roman" w:hAnsi="Times New Roman"/>
          <w:b w:val="0"/>
          <w:i w:val="0"/>
        </w:rPr>
        <w:t>předat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F30E6E" w:rsidRPr="00F7535B">
        <w:rPr>
          <w:rFonts w:ascii="Times New Roman" w:hAnsi="Times New Roman"/>
          <w:b w:val="0"/>
          <w:i w:val="0"/>
        </w:rPr>
        <w:t xml:space="preserve">nejpozději </w:t>
      </w:r>
      <w:r w:rsidRPr="00F7535B">
        <w:rPr>
          <w:rFonts w:ascii="Times New Roman" w:hAnsi="Times New Roman"/>
          <w:b w:val="0"/>
          <w:i w:val="0"/>
        </w:rPr>
        <w:t>ve lhůtě uvedené v</w:t>
      </w:r>
      <w:r w:rsidR="008505C7" w:rsidRPr="00F7535B">
        <w:rPr>
          <w:rFonts w:ascii="Times New Roman" w:hAnsi="Times New Roman"/>
          <w:b w:val="0"/>
          <w:i w:val="0"/>
        </w:rPr>
        <w:t> </w:t>
      </w:r>
      <w:r w:rsidR="00F30E6E" w:rsidRPr="00F7535B">
        <w:rPr>
          <w:rFonts w:ascii="Times New Roman" w:hAnsi="Times New Roman"/>
          <w:b w:val="0"/>
          <w:i w:val="0"/>
        </w:rPr>
        <w:t>čl</w:t>
      </w:r>
      <w:r w:rsidR="008505C7" w:rsidRPr="00F7535B">
        <w:rPr>
          <w:rFonts w:ascii="Times New Roman" w:hAnsi="Times New Roman"/>
          <w:b w:val="0"/>
          <w:i w:val="0"/>
        </w:rPr>
        <w:t>ánku</w:t>
      </w:r>
      <w:r w:rsidR="00F30E6E" w:rsidRPr="00F7535B">
        <w:rPr>
          <w:rFonts w:ascii="Times New Roman" w:hAnsi="Times New Roman"/>
          <w:b w:val="0"/>
          <w:i w:val="0"/>
        </w:rPr>
        <w:t xml:space="preserve"> 3</w:t>
      </w:r>
      <w:r w:rsidRPr="00F7535B">
        <w:rPr>
          <w:rFonts w:ascii="Times New Roman" w:hAnsi="Times New Roman"/>
          <w:b w:val="0"/>
          <w:i w:val="0"/>
        </w:rPr>
        <w:t>, vyjma případů hodných zvláštního zřetele, za něž se považují poruchy vykládacích zařízení, havárie, stávky, živelné pohromy, zákazy n</w:t>
      </w:r>
      <w:r w:rsidR="009B5837" w:rsidRPr="00F7535B">
        <w:rPr>
          <w:rFonts w:ascii="Times New Roman" w:hAnsi="Times New Roman"/>
          <w:b w:val="0"/>
          <w:i w:val="0"/>
        </w:rPr>
        <w:t>akládky vyhlášené na železnici, apod.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 úspěšnému předání a převzetí Zboží musí být Zboží Kupujícímu dodáno v rozsahu a podle specifikace uvedené v čl. 2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resp. dle </w:t>
      </w:r>
      <w:r w:rsidR="00842023" w:rsidRPr="00F7535B">
        <w:rPr>
          <w:rFonts w:ascii="Times New Roman" w:hAnsi="Times New Roman"/>
          <w:b w:val="0"/>
          <w:i w:val="0"/>
        </w:rPr>
        <w:t xml:space="preserve">její </w:t>
      </w:r>
      <w:r w:rsidR="001408F7" w:rsidRPr="00F7535B">
        <w:rPr>
          <w:rFonts w:ascii="Times New Roman" w:hAnsi="Times New Roman"/>
          <w:b w:val="0"/>
          <w:i w:val="0"/>
        </w:rPr>
        <w:t>Příloh</w:t>
      </w:r>
      <w:r w:rsidR="00E45DD8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</w:rPr>
        <w:t>č. 1</w:t>
      </w:r>
      <w:r w:rsidR="0020323C" w:rsidRPr="00F7535B">
        <w:rPr>
          <w:rFonts w:ascii="Times New Roman" w:hAnsi="Times New Roman"/>
          <w:b w:val="0"/>
          <w:i w:val="0"/>
        </w:rPr>
        <w:t>,</w:t>
      </w:r>
      <w:r w:rsidR="008C24AC" w:rsidRPr="00F7535B">
        <w:rPr>
          <w:rFonts w:ascii="Times New Roman" w:hAnsi="Times New Roman"/>
          <w:b w:val="0"/>
          <w:i w:val="0"/>
        </w:rPr>
        <w:t xml:space="preserve"> včetně</w:t>
      </w:r>
      <w:r w:rsidR="003908A4" w:rsidRPr="00F7535B">
        <w:rPr>
          <w:rFonts w:ascii="Times New Roman" w:hAnsi="Times New Roman"/>
          <w:b w:val="0"/>
          <w:i w:val="0"/>
        </w:rPr>
        <w:t xml:space="preserve"> všech dokladů,</w:t>
      </w:r>
      <w:r w:rsidRPr="00F7535B">
        <w:rPr>
          <w:rFonts w:ascii="Times New Roman" w:hAnsi="Times New Roman"/>
          <w:b w:val="0"/>
          <w:i w:val="0"/>
        </w:rPr>
        <w:t xml:space="preserve"> musí být</w:t>
      </w:r>
      <w:r w:rsidR="003908A4" w:rsidRPr="00F7535B">
        <w:rPr>
          <w:rFonts w:ascii="Times New Roman" w:hAnsi="Times New Roman"/>
          <w:b w:val="0"/>
          <w:i w:val="0"/>
        </w:rPr>
        <w:t xml:space="preserve"> nové a</w:t>
      </w:r>
      <w:r w:rsidR="001408F7" w:rsidRPr="00F7535B">
        <w:rPr>
          <w:rFonts w:ascii="Times New Roman" w:hAnsi="Times New Roman"/>
          <w:b w:val="0"/>
          <w:i w:val="0"/>
        </w:rPr>
        <w:t xml:space="preserve"> </w:t>
      </w:r>
      <w:r w:rsidR="00EF1E54" w:rsidRPr="00F7535B">
        <w:rPr>
          <w:rFonts w:ascii="Times New Roman" w:hAnsi="Times New Roman"/>
          <w:b w:val="0"/>
          <w:i w:val="0"/>
        </w:rPr>
        <w:t>zabalen</w:t>
      </w:r>
      <w:r w:rsidR="003908A4" w:rsidRPr="00F7535B">
        <w:rPr>
          <w:rFonts w:ascii="Times New Roman" w:hAnsi="Times New Roman"/>
          <w:b w:val="0"/>
          <w:i w:val="0"/>
        </w:rPr>
        <w:t>é</w:t>
      </w:r>
      <w:r w:rsidR="00EF1E54" w:rsidRPr="00F7535B">
        <w:rPr>
          <w:rFonts w:ascii="Times New Roman" w:hAnsi="Times New Roman"/>
          <w:b w:val="0"/>
          <w:i w:val="0"/>
        </w:rPr>
        <w:t xml:space="preserve"> v originálním neporušeném obalu, </w:t>
      </w:r>
      <w:r w:rsidR="001408F7" w:rsidRPr="00F7535B">
        <w:rPr>
          <w:rFonts w:ascii="Times New Roman" w:hAnsi="Times New Roman"/>
          <w:b w:val="0"/>
          <w:i w:val="0"/>
        </w:rPr>
        <w:t>bezvadné,</w:t>
      </w:r>
      <w:r w:rsidRPr="00F7535B">
        <w:rPr>
          <w:rFonts w:ascii="Times New Roman" w:hAnsi="Times New Roman"/>
          <w:b w:val="0"/>
          <w:i w:val="0"/>
        </w:rPr>
        <w:t xml:space="preserve"> funkční a kompletní.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V případě, že budou v rámci přejímacího řízení zjištěny vady, jež by bránily v řádném užívání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boží, není Kupující povinen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 do doby prokazatelného odstranění zjištěných vad převzít. To nebrání právu Kupujícího převzít a </w:t>
      </w:r>
      <w:r w:rsidR="00A300B3" w:rsidRPr="00F7535B">
        <w:rPr>
          <w:rFonts w:ascii="Times New Roman" w:hAnsi="Times New Roman"/>
          <w:b w:val="0"/>
          <w:i w:val="0"/>
        </w:rPr>
        <w:t>užívat bezvadnou část dodaného Z</w:t>
      </w:r>
      <w:r w:rsidRPr="00F7535B">
        <w:rPr>
          <w:rFonts w:ascii="Times New Roman" w:hAnsi="Times New Roman"/>
          <w:b w:val="0"/>
          <w:i w:val="0"/>
        </w:rPr>
        <w:t>boží.</w:t>
      </w:r>
    </w:p>
    <w:p w:rsidR="002039DA" w:rsidRDefault="002039DA" w:rsidP="00A47F3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Osobou oprávněnou k </w:t>
      </w:r>
      <w:r w:rsidR="007E65D9" w:rsidRPr="00F7535B">
        <w:rPr>
          <w:rFonts w:ascii="Times New Roman" w:hAnsi="Times New Roman"/>
          <w:b w:val="0"/>
          <w:i w:val="0"/>
        </w:rPr>
        <w:t>potvrzení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F4700B" w:rsidRPr="00F7535B">
        <w:rPr>
          <w:rFonts w:ascii="Times New Roman" w:hAnsi="Times New Roman"/>
          <w:b w:val="0"/>
          <w:i w:val="0"/>
        </w:rPr>
        <w:t>dodacího listu</w:t>
      </w:r>
      <w:r w:rsidR="005B7DC7" w:rsidRPr="00F7535B">
        <w:rPr>
          <w:rFonts w:ascii="Times New Roman" w:hAnsi="Times New Roman"/>
          <w:b w:val="0"/>
          <w:i w:val="0"/>
        </w:rPr>
        <w:t xml:space="preserve"> a zastupování</w:t>
      </w:r>
      <w:r w:rsidRPr="00F7535B">
        <w:rPr>
          <w:rFonts w:ascii="Times New Roman" w:hAnsi="Times New Roman"/>
          <w:b w:val="0"/>
          <w:i w:val="0"/>
        </w:rPr>
        <w:t xml:space="preserve"> Kupujícího</w:t>
      </w:r>
      <w:r w:rsidR="00BB0AB2">
        <w:rPr>
          <w:rFonts w:ascii="Times New Roman" w:hAnsi="Times New Roman"/>
          <w:b w:val="0"/>
          <w:i w:val="0"/>
        </w:rPr>
        <w:t xml:space="preserve"> </w:t>
      </w:r>
      <w:r w:rsidR="00263C05">
        <w:rPr>
          <w:rFonts w:ascii="Times New Roman" w:hAnsi="Times New Roman"/>
          <w:b w:val="0"/>
          <w:i w:val="0"/>
        </w:rPr>
        <w:t>je:</w:t>
      </w:r>
    </w:p>
    <w:p w:rsidR="00263C05" w:rsidRDefault="006A3FEE" w:rsidP="006F5DB9">
      <w:pPr>
        <w:ind w:left="1123"/>
        <w:rPr>
          <w:sz w:val="24"/>
          <w:szCs w:val="24"/>
        </w:rPr>
      </w:pPr>
      <w:r>
        <w:rPr>
          <w:sz w:val="24"/>
          <w:szCs w:val="24"/>
        </w:rPr>
        <w:t>Martin Štochl</w:t>
      </w:r>
      <w:r w:rsidR="00263C05" w:rsidRPr="006F5DB9">
        <w:rPr>
          <w:sz w:val="24"/>
          <w:szCs w:val="24"/>
        </w:rPr>
        <w:t>, telefon</w:t>
      </w:r>
      <w:r w:rsidR="00263C05">
        <w:rPr>
          <w:sz w:val="24"/>
          <w:szCs w:val="24"/>
        </w:rPr>
        <w:t xml:space="preserve">: </w:t>
      </w:r>
      <w:r>
        <w:rPr>
          <w:sz w:val="24"/>
          <w:szCs w:val="24"/>
        </w:rPr>
        <w:t>605 205 431</w:t>
      </w:r>
      <w:r w:rsidR="00263C05">
        <w:rPr>
          <w:sz w:val="24"/>
          <w:szCs w:val="24"/>
        </w:rPr>
        <w:t>, e-mail:</w:t>
      </w:r>
      <w:r>
        <w:rPr>
          <w:sz w:val="24"/>
          <w:szCs w:val="24"/>
        </w:rPr>
        <w:t xml:space="preserve"> </w:t>
      </w:r>
      <w:hyperlink r:id="rId10" w:history="1">
        <w:r w:rsidRPr="003D2791">
          <w:rPr>
            <w:rStyle w:val="Hypertextovodkaz"/>
            <w:sz w:val="24"/>
            <w:szCs w:val="24"/>
          </w:rPr>
          <w:t>m.stochl@zsmv.cz</w:t>
        </w:r>
      </w:hyperlink>
      <w:r>
        <w:rPr>
          <w:sz w:val="24"/>
          <w:szCs w:val="24"/>
        </w:rPr>
        <w:t>.</w:t>
      </w:r>
    </w:p>
    <w:p w:rsidR="006A3FEE" w:rsidRDefault="006A3FEE" w:rsidP="006F5DB9">
      <w:pPr>
        <w:ind w:left="1123"/>
        <w:rPr>
          <w:szCs w:val="24"/>
        </w:rPr>
      </w:pPr>
    </w:p>
    <w:p w:rsidR="002039DA" w:rsidRPr="00F2567D" w:rsidRDefault="009E581A" w:rsidP="00F2567D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Osobou oprávněnou k potvrzení dodacího listu a zastupování </w:t>
      </w:r>
      <w:r>
        <w:rPr>
          <w:rFonts w:ascii="Times New Roman" w:hAnsi="Times New Roman"/>
          <w:b w:val="0"/>
          <w:i w:val="0"/>
        </w:rPr>
        <w:t>Prodávajícího</w:t>
      </w:r>
      <w:r w:rsidRPr="00F7535B">
        <w:rPr>
          <w:rFonts w:ascii="Times New Roman" w:hAnsi="Times New Roman"/>
          <w:b w:val="0"/>
          <w:i w:val="0"/>
        </w:rPr>
        <w:t xml:space="preserve"> je: </w:t>
      </w:r>
      <w:r w:rsidRPr="00F7535B">
        <w:rPr>
          <w:rFonts w:ascii="Times New Roman" w:hAnsi="Times New Roman"/>
          <w:b w:val="0"/>
          <w:i w:val="0"/>
        </w:rPr>
        <w:br/>
      </w:r>
      <w:r w:rsidR="006A3FEE">
        <w:rPr>
          <w:rFonts w:ascii="Times New Roman" w:hAnsi="Times New Roman"/>
          <w:b w:val="0"/>
          <w:i w:val="0"/>
        </w:rPr>
        <w:t xml:space="preserve">Viktor </w:t>
      </w:r>
      <w:proofErr w:type="spellStart"/>
      <w:r w:rsidR="006A3FEE">
        <w:rPr>
          <w:rFonts w:ascii="Times New Roman" w:hAnsi="Times New Roman"/>
          <w:b w:val="0"/>
          <w:i w:val="0"/>
        </w:rPr>
        <w:t>Gy</w:t>
      </w:r>
      <w:r w:rsidR="009E1DC7">
        <w:rPr>
          <w:rFonts w:ascii="Times New Roman" w:hAnsi="Times New Roman"/>
          <w:b w:val="0"/>
          <w:i w:val="0"/>
        </w:rPr>
        <w:t>ő</w:t>
      </w:r>
      <w:r w:rsidR="006A3FEE">
        <w:rPr>
          <w:rFonts w:ascii="Times New Roman" w:hAnsi="Times New Roman"/>
          <w:b w:val="0"/>
          <w:i w:val="0"/>
        </w:rPr>
        <w:t>hy</w:t>
      </w:r>
      <w:r w:rsidR="009E1DC7">
        <w:rPr>
          <w:rFonts w:ascii="Times New Roman" w:hAnsi="Times New Roman"/>
          <w:b w:val="0"/>
          <w:i w:val="0"/>
        </w:rPr>
        <w:t>ő</w:t>
      </w:r>
      <w:r w:rsidR="006A3FEE">
        <w:rPr>
          <w:rFonts w:ascii="Times New Roman" w:hAnsi="Times New Roman"/>
          <w:b w:val="0"/>
          <w:i w:val="0"/>
        </w:rPr>
        <w:t>r</w:t>
      </w:r>
      <w:proofErr w:type="spellEnd"/>
      <w:r w:rsidR="00BB0AB2">
        <w:rPr>
          <w:rFonts w:ascii="Times New Roman" w:hAnsi="Times New Roman"/>
          <w:b w:val="0"/>
          <w:i w:val="0"/>
        </w:rPr>
        <w:t>,</w:t>
      </w:r>
      <w:r w:rsidR="006A3FEE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telefon: </w:t>
      </w:r>
      <w:r w:rsidR="006A3FEE">
        <w:rPr>
          <w:rFonts w:ascii="Times New Roman" w:hAnsi="Times New Roman"/>
          <w:b w:val="0"/>
          <w:i w:val="0"/>
        </w:rPr>
        <w:t>724 444 122</w:t>
      </w:r>
      <w:r w:rsidRPr="00F7535B">
        <w:rPr>
          <w:rFonts w:ascii="Times New Roman" w:hAnsi="Times New Roman"/>
          <w:b w:val="0"/>
          <w:i w:val="0"/>
        </w:rPr>
        <w:t xml:space="preserve">, e-mail: </w:t>
      </w:r>
      <w:r w:rsidR="006A3FEE">
        <w:rPr>
          <w:rFonts w:ascii="Times New Roman" w:hAnsi="Times New Roman"/>
          <w:b w:val="0"/>
          <w:i w:val="0"/>
        </w:rPr>
        <w:t>v.gyohyor@avmedia.cz.</w:t>
      </w:r>
      <w:r w:rsidR="002039DA" w:rsidRPr="00F2567D">
        <w:rPr>
          <w:rFonts w:ascii="Times New Roman" w:hAnsi="Times New Roman"/>
          <w:b w:val="0"/>
          <w:i w:val="0"/>
        </w:rPr>
        <w:t xml:space="preserve"> </w:t>
      </w:r>
    </w:p>
    <w:p w:rsidR="007E323C" w:rsidRPr="00F7535B" w:rsidRDefault="007E323C" w:rsidP="00640B98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cena a platební podmínky</w:t>
      </w:r>
    </w:p>
    <w:p w:rsidR="00AF7CEE" w:rsidRPr="00F7535B" w:rsidRDefault="0066481C" w:rsidP="0066481C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1" w:name="_Toc288828377"/>
      <w:r w:rsidRPr="00F7535B">
        <w:rPr>
          <w:rFonts w:ascii="Times New Roman" w:hAnsi="Times New Roman"/>
          <w:b w:val="0"/>
          <w:i w:val="0"/>
        </w:rPr>
        <w:t>Celková cena vychází z nabídky Prodávajícího učiněné v rámci Veřejné zakázky a činí:</w:t>
      </w:r>
    </w:p>
    <w:p w:rsidR="007E323C" w:rsidRPr="00F7535B" w:rsidRDefault="007E323C" w:rsidP="000C12EC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bez DPH </w:t>
      </w:r>
      <w:r w:rsidR="009E1DC7">
        <w:rPr>
          <w:rFonts w:ascii="Times New Roman" w:hAnsi="Times New Roman"/>
          <w:b w:val="0"/>
          <w:i w:val="0"/>
        </w:rPr>
        <w:t>536 800,-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F7535B">
        <w:rPr>
          <w:rFonts w:ascii="Times New Roman" w:hAnsi="Times New Roman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9E1DC7">
        <w:rPr>
          <w:rFonts w:ascii="Times New Roman" w:hAnsi="Times New Roman"/>
          <w:b w:val="0"/>
          <w:i w:val="0"/>
        </w:rPr>
        <w:t>pětsettřicetšesttisícosmset</w:t>
      </w:r>
      <w:proofErr w:type="spellEnd"/>
      <w:r w:rsidRPr="00F7535B">
        <w:rPr>
          <w:rFonts w:ascii="Times New Roman" w:hAnsi="Times New Roman"/>
          <w:b w:val="0"/>
          <w:i w:val="0"/>
        </w:rPr>
        <w:t xml:space="preserve">“ korun českých), </w:t>
      </w:r>
    </w:p>
    <w:p w:rsidR="007E323C" w:rsidRPr="00F7535B" w:rsidRDefault="007E323C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DPH 21 % ve výši </w:t>
      </w:r>
      <w:r w:rsidR="009E1DC7">
        <w:rPr>
          <w:rFonts w:ascii="Times New Roman" w:hAnsi="Times New Roman"/>
          <w:b w:val="0"/>
          <w:i w:val="0"/>
        </w:rPr>
        <w:t>112 728,-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F7535B">
        <w:rPr>
          <w:rFonts w:ascii="Times New Roman" w:hAnsi="Times New Roman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</w:t>
      </w:r>
      <w:r w:rsidR="00930A06" w:rsidRPr="00F7535B">
        <w:rPr>
          <w:rFonts w:ascii="Times New Roman" w:hAnsi="Times New Roman"/>
          <w:b w:val="0"/>
          <w:i w:val="0"/>
        </w:rPr>
        <w:t>„</w:t>
      </w:r>
      <w:proofErr w:type="spellStart"/>
      <w:r w:rsidR="009E1DC7">
        <w:rPr>
          <w:rFonts w:ascii="Times New Roman" w:hAnsi="Times New Roman"/>
          <w:b w:val="0"/>
          <w:i w:val="0"/>
        </w:rPr>
        <w:t>jednostodvanácttisícsedmsetdvacetosm</w:t>
      </w:r>
      <w:proofErr w:type="spellEnd"/>
      <w:r w:rsidR="00930A06" w:rsidRPr="00F7535B">
        <w:rPr>
          <w:rFonts w:ascii="Times New Roman" w:hAnsi="Times New Roman"/>
          <w:b w:val="0"/>
          <w:i w:val="0"/>
        </w:rPr>
        <w:t xml:space="preserve">“ </w:t>
      </w:r>
      <w:r w:rsidRPr="00F7535B">
        <w:rPr>
          <w:rFonts w:ascii="Times New Roman" w:hAnsi="Times New Roman"/>
          <w:b w:val="0"/>
          <w:i w:val="0"/>
        </w:rPr>
        <w:t>korun českých),</w:t>
      </w:r>
    </w:p>
    <w:p w:rsidR="007E323C" w:rsidRPr="00F7535B" w:rsidRDefault="007E323C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včetně DPH </w:t>
      </w:r>
      <w:r w:rsidR="009E1DC7">
        <w:rPr>
          <w:rFonts w:ascii="Times New Roman" w:hAnsi="Times New Roman"/>
          <w:b w:val="0"/>
          <w:i w:val="0"/>
        </w:rPr>
        <w:t xml:space="preserve">649 528,- </w:t>
      </w:r>
      <w:r w:rsidRPr="00F7535B">
        <w:rPr>
          <w:rFonts w:ascii="Times New Roman" w:hAnsi="Times New Roman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9E1DC7">
        <w:rPr>
          <w:rFonts w:ascii="Times New Roman" w:hAnsi="Times New Roman"/>
          <w:b w:val="0"/>
          <w:i w:val="0"/>
        </w:rPr>
        <w:t>šestsetčtyřicetdevěttisícpětsetdvacetosm</w:t>
      </w:r>
      <w:proofErr w:type="spellEnd"/>
      <w:r w:rsidRPr="00F7535B">
        <w:rPr>
          <w:rFonts w:ascii="Times New Roman" w:hAnsi="Times New Roman"/>
          <w:b w:val="0"/>
          <w:i w:val="0"/>
        </w:rPr>
        <w:t>“ korun českých).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2" w:name="_Toc288828378"/>
      <w:bookmarkStart w:id="13" w:name="_Toc288828387"/>
      <w:bookmarkEnd w:id="10"/>
      <w:bookmarkEnd w:id="11"/>
      <w:r w:rsidRPr="00F7535B">
        <w:rPr>
          <w:rFonts w:ascii="Times New Roman" w:hAnsi="Times New Roman"/>
          <w:b w:val="0"/>
          <w:i w:val="0"/>
        </w:rPr>
        <w:t xml:space="preserve">Zboží </w:t>
      </w:r>
      <w:r w:rsidR="00A300B3" w:rsidRPr="00F7535B">
        <w:rPr>
          <w:rFonts w:ascii="Times New Roman" w:hAnsi="Times New Roman"/>
          <w:b w:val="0"/>
          <w:i w:val="0"/>
        </w:rPr>
        <w:t>bude zaplaceno</w:t>
      </w:r>
      <w:r w:rsidRPr="00F7535B">
        <w:rPr>
          <w:rFonts w:ascii="Times New Roman" w:hAnsi="Times New Roman"/>
          <w:b w:val="0"/>
          <w:i w:val="0"/>
        </w:rPr>
        <w:t xml:space="preserve"> na základě daňového dokladu</w:t>
      </w:r>
      <w:r w:rsidR="00A300B3" w:rsidRPr="00F7535B">
        <w:rPr>
          <w:rFonts w:ascii="Times New Roman" w:hAnsi="Times New Roman"/>
          <w:b w:val="0"/>
          <w:i w:val="0"/>
        </w:rPr>
        <w:t xml:space="preserve"> vystaveného</w:t>
      </w:r>
      <w:r w:rsidRPr="00F7535B">
        <w:rPr>
          <w:rFonts w:ascii="Times New Roman" w:hAnsi="Times New Roman"/>
          <w:b w:val="0"/>
          <w:i w:val="0"/>
        </w:rPr>
        <w:t xml:space="preserve"> za Zboží dodané dle </w:t>
      </w:r>
      <w:r w:rsidR="00F4700B" w:rsidRPr="00F7535B">
        <w:rPr>
          <w:rFonts w:ascii="Times New Roman" w:hAnsi="Times New Roman"/>
          <w:b w:val="0"/>
          <w:i w:val="0"/>
        </w:rPr>
        <w:t>dodacího listu</w:t>
      </w:r>
      <w:r w:rsidR="00913D51" w:rsidRPr="00F7535B">
        <w:rPr>
          <w:rFonts w:ascii="Times New Roman" w:hAnsi="Times New Roman"/>
          <w:b w:val="0"/>
          <w:i w:val="0"/>
        </w:rPr>
        <w:t xml:space="preserve"> potvrzeného Kupujícím</w:t>
      </w:r>
      <w:r w:rsidRPr="00F7535B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F7535B">
        <w:rPr>
          <w:rFonts w:ascii="Times New Roman" w:hAnsi="Times New Roman"/>
          <w:b w:val="0"/>
          <w:i w:val="0"/>
        </w:rPr>
        <w:softHyphen/>
        <w:t xml:space="preserve">něn vystavit nejdříve ke dni dodání Zboží. Fakturace bude prováděna podle </w:t>
      </w:r>
      <w:r w:rsidR="00A33B5F" w:rsidRPr="00F7535B">
        <w:rPr>
          <w:rFonts w:ascii="Times New Roman" w:hAnsi="Times New Roman"/>
          <w:b w:val="0"/>
          <w:i w:val="0"/>
        </w:rPr>
        <w:t xml:space="preserve">obsahu písemné Objednávky a </w:t>
      </w:r>
      <w:r w:rsidRPr="00F7535B">
        <w:rPr>
          <w:rFonts w:ascii="Times New Roman" w:hAnsi="Times New Roman"/>
          <w:b w:val="0"/>
          <w:i w:val="0"/>
        </w:rPr>
        <w:t xml:space="preserve">potvrzeného </w:t>
      </w:r>
      <w:r w:rsidR="00A33B5F" w:rsidRPr="00F7535B">
        <w:rPr>
          <w:rFonts w:ascii="Times New Roman" w:hAnsi="Times New Roman"/>
          <w:b w:val="0"/>
          <w:i w:val="0"/>
        </w:rPr>
        <w:t>dodacího listu</w:t>
      </w:r>
      <w:r w:rsidRPr="00F7535B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Originál </w:t>
      </w:r>
      <w:r w:rsidR="00A300B3" w:rsidRPr="00F7535B">
        <w:rPr>
          <w:rFonts w:ascii="Times New Roman" w:hAnsi="Times New Roman"/>
          <w:b w:val="0"/>
          <w:i w:val="0"/>
        </w:rPr>
        <w:t>F</w:t>
      </w:r>
      <w:r w:rsidRPr="00F7535B">
        <w:rPr>
          <w:rFonts w:ascii="Times New Roman" w:hAnsi="Times New Roman"/>
          <w:b w:val="0"/>
          <w:i w:val="0"/>
        </w:rPr>
        <w:t>aktur</w:t>
      </w:r>
      <w:r w:rsidR="00A300B3" w:rsidRPr="00F7535B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bud</w:t>
      </w:r>
      <w:r w:rsidR="00A300B3" w:rsidRPr="00F7535B">
        <w:rPr>
          <w:rFonts w:ascii="Times New Roman" w:hAnsi="Times New Roman"/>
          <w:b w:val="0"/>
          <w:i w:val="0"/>
        </w:rPr>
        <w:t>e</w:t>
      </w:r>
      <w:r w:rsidRPr="00F7535B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</w:t>
      </w:r>
      <w:r w:rsidR="00EA056F" w:rsidRPr="00F7535B">
        <w:rPr>
          <w:rFonts w:ascii="Times New Roman" w:hAnsi="Times New Roman"/>
          <w:b w:val="0"/>
          <w:i w:val="0"/>
        </w:rPr>
        <w:t>dani z přidané hodnoty</w:t>
      </w:r>
      <w:r w:rsidRPr="00F7535B">
        <w:rPr>
          <w:rFonts w:ascii="Times New Roman" w:hAnsi="Times New Roman"/>
          <w:b w:val="0"/>
          <w:i w:val="0"/>
        </w:rPr>
        <w:t>,</w:t>
      </w:r>
      <w:r w:rsidR="00902743" w:rsidRPr="00F7535B">
        <w:rPr>
          <w:rFonts w:ascii="Times New Roman" w:hAnsi="Times New Roman"/>
          <w:b w:val="0"/>
          <w:i w:val="0"/>
        </w:rPr>
        <w:t xml:space="preserve"> </w:t>
      </w:r>
      <w:r w:rsidR="009A049F" w:rsidRPr="00F7535B">
        <w:rPr>
          <w:rFonts w:ascii="Times New Roman" w:hAnsi="Times New Roman"/>
          <w:b w:val="0"/>
          <w:i w:val="0"/>
        </w:rPr>
        <w:t xml:space="preserve">v platném </w:t>
      </w:r>
      <w:r w:rsidR="00B73CE2" w:rsidRPr="00F7535B">
        <w:rPr>
          <w:rFonts w:ascii="Times New Roman" w:hAnsi="Times New Roman"/>
          <w:b w:val="0"/>
          <w:i w:val="0"/>
        </w:rPr>
        <w:t>znění</w:t>
      </w:r>
      <w:r w:rsidR="00E45DD8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Faktura bude mít zákonné náležitosti daňového a účetního dokladu a bude doručena ve dvojím</w:t>
      </w:r>
      <w:r w:rsidR="00A300B3" w:rsidRPr="00F7535B">
        <w:rPr>
          <w:rFonts w:ascii="Times New Roman" w:hAnsi="Times New Roman"/>
          <w:b w:val="0"/>
          <w:i w:val="0"/>
        </w:rPr>
        <w:t xml:space="preserve"> (2)</w:t>
      </w:r>
      <w:r w:rsidRPr="00F7535B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 w:rsidRPr="00F7535B">
        <w:rPr>
          <w:rFonts w:ascii="Times New Roman" w:hAnsi="Times New Roman"/>
          <w:b w:val="0"/>
          <w:i w:val="0"/>
        </w:rPr>
        <w:t xml:space="preserve"> </w:t>
      </w:r>
      <w:r w:rsidR="002809EB" w:rsidRPr="00F7535B">
        <w:rPr>
          <w:rFonts w:ascii="Times New Roman" w:hAnsi="Times New Roman"/>
          <w:b w:val="0"/>
          <w:i w:val="0"/>
        </w:rPr>
        <w:t>nebo</w:t>
      </w:r>
      <w:r w:rsidR="005241B5" w:rsidRPr="00F7535B">
        <w:rPr>
          <w:rFonts w:ascii="Times New Roman" w:hAnsi="Times New Roman"/>
          <w:b w:val="0"/>
          <w:i w:val="0"/>
        </w:rPr>
        <w:t xml:space="preserve"> prostřednictvím elektronické pošty </w:t>
      </w:r>
      <w:r w:rsidR="002C4ED2">
        <w:rPr>
          <w:rFonts w:ascii="Times New Roman" w:hAnsi="Times New Roman"/>
          <w:b w:val="0"/>
          <w:i w:val="0"/>
        </w:rPr>
        <w:t xml:space="preserve">v jednom (1) vyhotovení </w:t>
      </w:r>
      <w:r w:rsidR="005241B5" w:rsidRPr="00F7535B">
        <w:rPr>
          <w:rFonts w:ascii="Times New Roman" w:hAnsi="Times New Roman"/>
          <w:b w:val="0"/>
          <w:i w:val="0"/>
        </w:rPr>
        <w:t xml:space="preserve">na adresu </w:t>
      </w:r>
      <w:hyperlink r:id="rId11" w:history="1">
        <w:r w:rsidR="00F2567D" w:rsidRPr="004905EB">
          <w:rPr>
            <w:rStyle w:val="Hypertextovodkaz"/>
            <w:rFonts w:ascii="Times New Roman" w:hAnsi="Times New Roman"/>
            <w:b w:val="0"/>
            <w:i w:val="0"/>
          </w:rPr>
          <w:t>faktury_dms@zsmv.cz</w:t>
        </w:r>
      </w:hyperlink>
      <w:r w:rsidR="006443D8" w:rsidRPr="00F7535B">
        <w:rPr>
          <w:rFonts w:ascii="Times New Roman" w:hAnsi="Times New Roman"/>
          <w:b w:val="0"/>
          <w:i w:val="0"/>
        </w:rPr>
        <w:t>.</w:t>
      </w:r>
      <w:r w:rsidR="005241B5" w:rsidRPr="00F7535B">
        <w:rPr>
          <w:rFonts w:ascii="Times New Roman" w:hAnsi="Times New Roman"/>
          <w:b w:val="0"/>
          <w:i w:val="0"/>
        </w:rPr>
        <w:t xml:space="preserve"> Faktura</w:t>
      </w:r>
      <w:r w:rsidR="00B60FFF" w:rsidRPr="00F7535B">
        <w:rPr>
          <w:rFonts w:ascii="Times New Roman" w:hAnsi="Times New Roman"/>
          <w:b w:val="0"/>
          <w:i w:val="0"/>
        </w:rPr>
        <w:t xml:space="preserve"> musí</w:t>
      </w:r>
      <w:r w:rsidR="005241B5" w:rsidRPr="00F7535B">
        <w:rPr>
          <w:rFonts w:ascii="Times New Roman" w:hAnsi="Times New Roman"/>
          <w:b w:val="0"/>
          <w:i w:val="0"/>
        </w:rPr>
        <w:t xml:space="preserve"> splň</w:t>
      </w:r>
      <w:r w:rsidR="00B60FFF" w:rsidRPr="00F7535B">
        <w:rPr>
          <w:rFonts w:ascii="Times New Roman" w:hAnsi="Times New Roman"/>
          <w:b w:val="0"/>
          <w:i w:val="0"/>
        </w:rPr>
        <w:t>ovat</w:t>
      </w:r>
      <w:r w:rsidR="005241B5" w:rsidRPr="00F7535B">
        <w:rPr>
          <w:rFonts w:ascii="Times New Roman" w:hAnsi="Times New Roman"/>
          <w:b w:val="0"/>
          <w:i w:val="0"/>
        </w:rPr>
        <w:t xml:space="preserve"> ustanovení zákona č. 227/2000 Sb., o elektronickém podpisu, v úplném znění. Přílohou Faktury bude potvrzený </w:t>
      </w:r>
      <w:r w:rsidR="00467620" w:rsidRPr="00F7535B">
        <w:rPr>
          <w:rFonts w:ascii="Times New Roman" w:hAnsi="Times New Roman"/>
          <w:b w:val="0"/>
          <w:i w:val="0"/>
        </w:rPr>
        <w:t>předávací protokol odsouhlasený oběma stranami</w:t>
      </w:r>
      <w:r w:rsidR="00A33B5F" w:rsidRPr="00F7535B"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Faktura bude Kupujícím uhrazena Prodávajícímu bezhotovostním převodem na bankovní účet Prodávajícího uvedený v záhlaví této Smlouvy.</w:t>
      </w:r>
    </w:p>
    <w:p w:rsidR="00651657" w:rsidRPr="00F7535B" w:rsidRDefault="00651657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Smluvní strany se dohodly, že Faktura za dodané Zboží je splatná do třiceti (30) dnů ode dne</w:t>
      </w:r>
      <w:r w:rsidR="002073C1" w:rsidRPr="00F7535B">
        <w:rPr>
          <w:rFonts w:ascii="Times New Roman" w:hAnsi="Times New Roman"/>
          <w:b w:val="0"/>
          <w:i w:val="0"/>
          <w:szCs w:val="24"/>
        </w:rPr>
        <w:t xml:space="preserve"> prokazatelného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 w:rsidRPr="00F7535B">
        <w:rPr>
          <w:rFonts w:ascii="Times New Roman" w:hAnsi="Times New Roman"/>
          <w:b w:val="0"/>
          <w:i w:val="0"/>
          <w:szCs w:val="24"/>
        </w:rPr>
        <w:t xml:space="preserve">oručení řádně </w:t>
      </w:r>
      <w:r w:rsidR="00BB2FA6" w:rsidRPr="00F7535B">
        <w:rPr>
          <w:rFonts w:ascii="Times New Roman" w:hAnsi="Times New Roman"/>
          <w:b w:val="0"/>
          <w:i w:val="0"/>
          <w:szCs w:val="24"/>
        </w:rPr>
        <w:t xml:space="preserve">a oprávněně </w:t>
      </w:r>
      <w:r w:rsidR="005241B5" w:rsidRPr="00F7535B">
        <w:rPr>
          <w:rFonts w:ascii="Times New Roman" w:hAnsi="Times New Roman"/>
          <w:b w:val="0"/>
          <w:i w:val="0"/>
          <w:szCs w:val="24"/>
        </w:rPr>
        <w:t>vystavené Faktury</w:t>
      </w:r>
      <w:r w:rsidR="00237EF1" w:rsidRPr="00F7535B">
        <w:t xml:space="preserve"> </w:t>
      </w:r>
      <w:r w:rsidR="00237EF1" w:rsidRPr="00F7535B">
        <w:rPr>
          <w:rFonts w:ascii="Times New Roman" w:hAnsi="Times New Roman"/>
          <w:b w:val="0"/>
          <w:i w:val="0"/>
        </w:rPr>
        <w:t>Prodávajícím Kupujícímu</w:t>
      </w:r>
      <w:r w:rsidR="00BB2FA6" w:rsidRPr="00F7535B">
        <w:t xml:space="preserve"> </w:t>
      </w:r>
      <w:r w:rsidR="00BB2FA6" w:rsidRPr="00F7535B">
        <w:rPr>
          <w:rFonts w:ascii="Times New Roman" w:hAnsi="Times New Roman"/>
          <w:b w:val="0"/>
          <w:i w:val="0"/>
        </w:rPr>
        <w:t xml:space="preserve">včetně </w:t>
      </w:r>
      <w:r w:rsidR="00467620" w:rsidRPr="00F7535B">
        <w:rPr>
          <w:rFonts w:ascii="Times New Roman" w:hAnsi="Times New Roman"/>
          <w:b w:val="0"/>
          <w:i w:val="0"/>
        </w:rPr>
        <w:t>předávacího protokolu</w:t>
      </w:r>
      <w:r w:rsidR="00BB2FA6" w:rsidRPr="00F7535B">
        <w:rPr>
          <w:rFonts w:ascii="Times New Roman" w:hAnsi="Times New Roman"/>
          <w:b w:val="0"/>
          <w:i w:val="0"/>
        </w:rPr>
        <w:t xml:space="preserve"> potvrzeného Kupujícím</w:t>
      </w:r>
      <w:r w:rsidR="005241B5" w:rsidRPr="00F7535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</w:t>
      </w:r>
      <w:r w:rsidR="00467620" w:rsidRPr="00F7535B">
        <w:rPr>
          <w:rFonts w:ascii="Times New Roman" w:hAnsi="Times New Roman"/>
          <w:b w:val="0"/>
          <w:i w:val="0"/>
          <w:szCs w:val="24"/>
        </w:rPr>
        <w:t>předávací protokol oběma smluvními stranami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, </w:t>
      </w:r>
      <w:r w:rsidR="005241B5" w:rsidRPr="00F7535B">
        <w:rPr>
          <w:rFonts w:ascii="Times New Roman" w:hAnsi="Times New Roman"/>
          <w:b w:val="0"/>
          <w:i w:val="0"/>
          <w:szCs w:val="24"/>
        </w:rPr>
        <w:t xml:space="preserve">a </w:t>
      </w:r>
      <w:r w:rsidR="005241B5" w:rsidRPr="00F7535B">
        <w:rPr>
          <w:rFonts w:ascii="Times New Roman" w:hAnsi="Times New Roman"/>
          <w:b w:val="0"/>
          <w:i w:val="0"/>
        </w:rPr>
        <w:t xml:space="preserve">pokud účet uvedený na Faktuře nebude uveden v registru plátců DPH,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splatnost Faktury neběží. Kupující je oprávněn Fakturu vrátit s tím, že splatnost počíná běžet znovu v celé délce od </w:t>
      </w:r>
      <w:r w:rsidR="00237EF1" w:rsidRPr="00F7535B">
        <w:rPr>
          <w:rFonts w:ascii="Times New Roman" w:hAnsi="Times New Roman"/>
          <w:b w:val="0"/>
          <w:i w:val="0"/>
        </w:rPr>
        <w:t>okamžiku</w:t>
      </w:r>
      <w:r w:rsidR="00237EF1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doručení bezvadné Faktury</w:t>
      </w:r>
      <w:r w:rsidR="00974CDD" w:rsidRPr="00F7535B">
        <w:t xml:space="preserve"> </w:t>
      </w:r>
      <w:r w:rsidR="00974CDD" w:rsidRPr="00F7535B">
        <w:rPr>
          <w:rFonts w:ascii="Times New Roman" w:hAnsi="Times New Roman"/>
          <w:b w:val="0"/>
          <w:i w:val="0"/>
        </w:rPr>
        <w:t>Prodávajícího Kupujícímu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651657" w:rsidRPr="00F7535B" w:rsidRDefault="00651657" w:rsidP="00640B9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na Zboží </w:t>
      </w:r>
      <w:r w:rsidR="00B473A6" w:rsidRPr="00F7535B">
        <w:rPr>
          <w:sz w:val="24"/>
          <w:szCs w:val="24"/>
        </w:rPr>
        <w:t>Kupující</w:t>
      </w:r>
      <w:r w:rsidR="00B473A6" w:rsidRPr="00F7535B">
        <w:t xml:space="preserve"> </w:t>
      </w:r>
      <w:r w:rsidR="00B473A6" w:rsidRPr="00F7535B">
        <w:rPr>
          <w:sz w:val="24"/>
          <w:szCs w:val="24"/>
        </w:rPr>
        <w:t>neposkytne žádnou zálohu Prodávajícímu.</w:t>
      </w:r>
    </w:p>
    <w:p w:rsidR="00651657" w:rsidRPr="00F7535B" w:rsidRDefault="0065165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F7535B" w:rsidRDefault="00651657" w:rsidP="00A73506">
      <w:pPr>
        <w:pStyle w:val="Odstavecseseznamem"/>
        <w:numPr>
          <w:ilvl w:val="1"/>
          <w:numId w:val="8"/>
        </w:numPr>
        <w:spacing w:after="120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Cena Zboží zahrnuje veškeré náklady spojené </w:t>
      </w:r>
      <w:r w:rsidR="00496BBD" w:rsidRPr="00F7535B">
        <w:rPr>
          <w:sz w:val="24"/>
          <w:szCs w:val="24"/>
        </w:rPr>
        <w:t>s pořízením Zboží</w:t>
      </w:r>
      <w:r w:rsidRPr="00F7535B">
        <w:rPr>
          <w:sz w:val="24"/>
          <w:szCs w:val="24"/>
        </w:rPr>
        <w:t xml:space="preserve"> a jeho dodáním, včetně</w:t>
      </w:r>
      <w:r w:rsidR="00A73506">
        <w:rPr>
          <w:sz w:val="24"/>
          <w:szCs w:val="24"/>
        </w:rPr>
        <w:t xml:space="preserve"> záruky,</w:t>
      </w:r>
      <w:r w:rsidRPr="00F7535B">
        <w:rPr>
          <w:sz w:val="24"/>
          <w:szCs w:val="24"/>
        </w:rPr>
        <w:t xml:space="preserve"> </w:t>
      </w:r>
      <w:r w:rsidR="00104C74" w:rsidRPr="00F7535B">
        <w:rPr>
          <w:sz w:val="24"/>
          <w:szCs w:val="24"/>
        </w:rPr>
        <w:t xml:space="preserve">příslušenství, </w:t>
      </w:r>
      <w:r w:rsidRPr="00F7535B">
        <w:rPr>
          <w:sz w:val="24"/>
          <w:szCs w:val="24"/>
        </w:rPr>
        <w:t>nákladů na balení Zboží, na pojištění Zboží, nákladů spojených s obstaráním dokladů ke Zboží, e</w:t>
      </w:r>
      <w:r w:rsidR="002C4ED2">
        <w:rPr>
          <w:sz w:val="24"/>
          <w:szCs w:val="24"/>
        </w:rPr>
        <w:t xml:space="preserve">tiketování, cla, daně, </w:t>
      </w:r>
      <w:proofErr w:type="gramStart"/>
      <w:r w:rsidR="002C4ED2">
        <w:rPr>
          <w:sz w:val="24"/>
          <w:szCs w:val="24"/>
        </w:rPr>
        <w:t>skladné</w:t>
      </w:r>
      <w:r w:rsidR="00A73506">
        <w:rPr>
          <w:sz w:val="24"/>
          <w:szCs w:val="24"/>
        </w:rPr>
        <w:t xml:space="preserve">  a</w:t>
      </w:r>
      <w:r w:rsidR="00A73506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>dalších</w:t>
      </w:r>
      <w:proofErr w:type="gramEnd"/>
      <w:r w:rsidRPr="00F7535B">
        <w:rPr>
          <w:sz w:val="24"/>
          <w:szCs w:val="24"/>
        </w:rPr>
        <w:t xml:space="preserve"> nákladů souvisejících s dodávkou předmětu plnění v této Smlouvě uvedených.</w:t>
      </w:r>
      <w:r w:rsidR="00077588" w:rsidRPr="00F7535B">
        <w:rPr>
          <w:sz w:val="24"/>
          <w:szCs w:val="24"/>
        </w:rPr>
        <w:t xml:space="preserve"> Kupní </w:t>
      </w:r>
      <w:r w:rsidR="00C927C4" w:rsidRPr="00F7535B">
        <w:rPr>
          <w:sz w:val="24"/>
          <w:szCs w:val="24"/>
        </w:rPr>
        <w:t>cena</w:t>
      </w:r>
      <w:r w:rsidR="00077588" w:rsidRPr="00F7535B">
        <w:rPr>
          <w:sz w:val="24"/>
          <w:szCs w:val="24"/>
        </w:rPr>
        <w:t xml:space="preserve"> je stanovena jako závazná a nejvýše přípustná a není ji možno překročit.</w:t>
      </w:r>
    </w:p>
    <w:p w:rsidR="005241B5" w:rsidRPr="00F7535B" w:rsidRDefault="005241B5" w:rsidP="00640B98">
      <w:pPr>
        <w:pStyle w:val="Odstavecseseznamem"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cena Zboží je stanovena jako cena konečná. Kupující nebude </w:t>
      </w:r>
      <w:r w:rsidR="0030154E" w:rsidRPr="00F7535B">
        <w:rPr>
          <w:sz w:val="24"/>
          <w:szCs w:val="24"/>
        </w:rPr>
        <w:t>Prodávajícímu</w:t>
      </w:r>
      <w:r w:rsidRPr="00F7535B">
        <w:rPr>
          <w:sz w:val="24"/>
          <w:szCs w:val="24"/>
        </w:rPr>
        <w:t xml:space="preserve"> hradit nad rámec ceny smluvené žádné další náklady</w:t>
      </w:r>
      <w:r w:rsidR="001F0FDB" w:rsidRPr="00F7535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ani jiné nároky peněžní povahy uplatněné </w:t>
      </w:r>
      <w:r w:rsidR="0030154E" w:rsidRPr="00F7535B">
        <w:rPr>
          <w:sz w:val="24"/>
          <w:szCs w:val="24"/>
        </w:rPr>
        <w:t>Prodávajícím</w:t>
      </w:r>
      <w:r w:rsidRPr="00F7535B">
        <w:rPr>
          <w:sz w:val="24"/>
          <w:szCs w:val="24"/>
        </w:rPr>
        <w:t>.</w:t>
      </w:r>
    </w:p>
    <w:bookmarkEnd w:id="12"/>
    <w:p w:rsidR="00855497" w:rsidRPr="00F7535B" w:rsidRDefault="00855497" w:rsidP="00640B98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 xml:space="preserve">další práva a povinnosti </w:t>
      </w:r>
      <w:r w:rsidR="00BA6502" w:rsidRPr="00F7535B">
        <w:rPr>
          <w:rFonts w:ascii="Times New Roman" w:hAnsi="Times New Roman"/>
          <w:caps/>
        </w:rPr>
        <w:t xml:space="preserve">SMLUVNÍCH </w:t>
      </w:r>
      <w:r w:rsidRPr="00F7535B">
        <w:rPr>
          <w:rFonts w:ascii="Times New Roman" w:hAnsi="Times New Roman"/>
          <w:caps/>
        </w:rPr>
        <w:t>stran</w:t>
      </w:r>
    </w:p>
    <w:p w:rsidR="00855497" w:rsidRPr="00F7535B" w:rsidRDefault="00855497" w:rsidP="00640B98">
      <w:pPr>
        <w:pStyle w:val="Nadpis2"/>
        <w:keepLines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88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 místě dodání uvedeného</w:t>
      </w:r>
      <w:r w:rsidR="00F30E6E" w:rsidRPr="00F7535B">
        <w:rPr>
          <w:rFonts w:ascii="Times New Roman" w:hAnsi="Times New Roman"/>
          <w:b w:val="0"/>
          <w:i w:val="0"/>
          <w:szCs w:val="24"/>
        </w:rPr>
        <w:t> v článku 3</w:t>
      </w:r>
      <w:r w:rsidRPr="00F7535B">
        <w:rPr>
          <w:rFonts w:ascii="Times New Roman" w:hAnsi="Times New Roman"/>
          <w:b w:val="0"/>
          <w:i w:val="0"/>
          <w:szCs w:val="24"/>
        </w:rPr>
        <w:t>. Náklady a nebezpečí spojené s dopravou Zboží nese Prodávající.</w:t>
      </w:r>
      <w:bookmarkEnd w:id="14"/>
    </w:p>
    <w:p w:rsidR="00855497" w:rsidRPr="00F7535B" w:rsidRDefault="00855497" w:rsidP="00902743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0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</w:t>
      </w:r>
      <w:r w:rsidR="00F30E6E" w:rsidRPr="00F7535B">
        <w:rPr>
          <w:rFonts w:ascii="Times New Roman" w:hAnsi="Times New Roman"/>
          <w:b w:val="0"/>
          <w:i w:val="0"/>
          <w:szCs w:val="24"/>
        </w:rPr>
        <w:t xml:space="preserve"> požadovaném </w:t>
      </w:r>
      <w:r w:rsidRPr="00F7535B">
        <w:rPr>
          <w:rFonts w:ascii="Times New Roman" w:hAnsi="Times New Roman"/>
          <w:b w:val="0"/>
          <w:i w:val="0"/>
          <w:szCs w:val="24"/>
        </w:rPr>
        <w:t>množství</w:t>
      </w:r>
      <w:r w:rsidR="00B60FFF" w:rsidRPr="00F7535B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standardní jakosti, balení a homologované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F7535B" w:rsidRDefault="00855497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3"/>
      <w:bookmarkEnd w:id="15"/>
      <w:r w:rsidRPr="00F7535B">
        <w:rPr>
          <w:rFonts w:ascii="Times New Roman" w:hAnsi="Times New Roman"/>
          <w:b w:val="0"/>
          <w:i w:val="0"/>
          <w:szCs w:val="24"/>
        </w:rPr>
        <w:t>Vlastnictví ke Zboží přechází na Kupujícího dnem předání. Nebezpečí škody na věci přechází podpisem dodacího listu Kupujícím, resp. příslušným zmocněným subjektem.</w:t>
      </w:r>
      <w:bookmarkEnd w:id="16"/>
    </w:p>
    <w:p w:rsidR="00855497" w:rsidRPr="00F7535B" w:rsidRDefault="00443D5B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7" w:name="_Toc288828394"/>
      <w:r w:rsidRPr="00F7535B">
        <w:rPr>
          <w:rFonts w:ascii="Times New Roman" w:hAnsi="Times New Roman"/>
          <w:b w:val="0"/>
          <w:i w:val="0"/>
          <w:szCs w:val="24"/>
        </w:rPr>
        <w:t>Kupující</w:t>
      </w:r>
      <w:r w:rsidR="00855497" w:rsidRPr="00F7535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</w:t>
      </w:r>
      <w:r w:rsidR="00871002" w:rsidRPr="00F7535B">
        <w:rPr>
          <w:rFonts w:ascii="Times New Roman" w:hAnsi="Times New Roman"/>
          <w:b w:val="0"/>
          <w:i w:val="0"/>
          <w:szCs w:val="24"/>
        </w:rPr>
        <w:t xml:space="preserve"> celou dobu </w:t>
      </w:r>
      <w:r w:rsidR="003A138A" w:rsidRPr="00F7535B">
        <w:rPr>
          <w:rFonts w:ascii="Times New Roman" w:hAnsi="Times New Roman"/>
          <w:b w:val="0"/>
          <w:i w:val="0"/>
          <w:szCs w:val="24"/>
        </w:rPr>
        <w:t xml:space="preserve">jeho </w:t>
      </w:r>
      <w:r w:rsidR="00871002" w:rsidRPr="00F7535B">
        <w:rPr>
          <w:rFonts w:ascii="Times New Roman" w:hAnsi="Times New Roman"/>
          <w:b w:val="0"/>
          <w:i w:val="0"/>
          <w:szCs w:val="24"/>
        </w:rPr>
        <w:t>záruky</w:t>
      </w:r>
      <w:r w:rsidR="00855497" w:rsidRPr="00F7535B">
        <w:rPr>
          <w:rFonts w:ascii="Times New Roman" w:hAnsi="Times New Roman"/>
          <w:b w:val="0"/>
          <w:i w:val="0"/>
          <w:szCs w:val="24"/>
        </w:rPr>
        <w:t>.</w:t>
      </w:r>
      <w:bookmarkEnd w:id="17"/>
    </w:p>
    <w:p w:rsidR="00855497" w:rsidRPr="00F7535B" w:rsidRDefault="00855497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Smluvní strany ujednávají, že Prodávající přejímá záruku za jakost dodaného Zboží.</w:t>
      </w:r>
    </w:p>
    <w:p w:rsidR="00855497" w:rsidRPr="00F7535B" w:rsidRDefault="00855497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Vady zjistitelné při přejímce Zboží uplatní Kupující nebo jeho zmocnění zástupci u Prodávajícího ihned, nebo nejpozději do pěti (5) dnů od dodání. Prodávající tyto oprávněné reklamace vyřídí dle volby Kupujícího, a to buď nahradí vadné Zboží bezvadným Zbožím, popřípadě již zaplacené Zboží bude dobropisovat se lhůtou splatnosti patnácti (15) dnů od vystavení dobropisu.</w:t>
      </w:r>
    </w:p>
    <w:p w:rsidR="00855497" w:rsidRPr="00F7535B" w:rsidRDefault="00855497" w:rsidP="00D16B3D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8" w:name="_Toc288828397"/>
      <w:r w:rsidRPr="00F7535B">
        <w:rPr>
          <w:rFonts w:ascii="Times New Roman" w:hAnsi="Times New Roman"/>
          <w:b w:val="0"/>
          <w:i w:val="0"/>
          <w:szCs w:val="24"/>
        </w:rPr>
        <w:t>Smluvní strany se dohodly, že Kupující je oprávněn při jakékoliv vadě Zboží požadovat dle své volby</w:t>
      </w:r>
      <w:r w:rsidR="00A33B5F" w:rsidRPr="00F7535B">
        <w:rPr>
          <w:rFonts w:ascii="Times New Roman" w:hAnsi="Times New Roman"/>
          <w:b w:val="0"/>
          <w:i w:val="0"/>
          <w:szCs w:val="24"/>
        </w:rPr>
        <w:t xml:space="preserve">, </w:t>
      </w:r>
      <w:r w:rsidR="00CB787E" w:rsidRPr="00F7535B">
        <w:rPr>
          <w:rFonts w:ascii="Times New Roman" w:hAnsi="Times New Roman"/>
          <w:b w:val="0"/>
          <w:i w:val="0"/>
          <w:szCs w:val="24"/>
        </w:rPr>
        <w:t xml:space="preserve">bezplatnou </w:t>
      </w:r>
      <w:r w:rsidR="00A33B5F" w:rsidRPr="00F7535B">
        <w:rPr>
          <w:rFonts w:ascii="Times New Roman" w:hAnsi="Times New Roman"/>
          <w:b w:val="0"/>
          <w:i w:val="0"/>
          <w:szCs w:val="24"/>
        </w:rPr>
        <w:t>opravu Zboží,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výměnu Zboží nebo přiměřenou slevu z ceny Zboží, zároveň je bez ohledu na charakter vady oprávněn Objednávku bez náhrady zrušit.</w:t>
      </w:r>
      <w:bookmarkEnd w:id="18"/>
    </w:p>
    <w:p w:rsidR="00FE1ED7" w:rsidRPr="00F7535B" w:rsidRDefault="00FE1ED7" w:rsidP="00FE1ED7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Prodávající je po celou dobu účinnosti této Smlouvy povinen být pojištěn pro případ vzniku odpovědnosti za škodu způsobenou při výkonu podnikatelské činnosti s tím, že limit pojistného plnění musí činit minimálně </w:t>
      </w:r>
      <w:r w:rsidR="002C4ED2">
        <w:rPr>
          <w:rFonts w:ascii="Times New Roman" w:hAnsi="Times New Roman"/>
          <w:b w:val="0"/>
          <w:i w:val="0"/>
          <w:szCs w:val="24"/>
        </w:rPr>
        <w:t xml:space="preserve">1 000 </w:t>
      </w:r>
      <w:r w:rsidRPr="00F7535B">
        <w:rPr>
          <w:rFonts w:ascii="Times New Roman" w:hAnsi="Times New Roman"/>
          <w:b w:val="0"/>
          <w:i w:val="0"/>
          <w:szCs w:val="24"/>
        </w:rPr>
        <w:t>000,- Kč (slovy „</w:t>
      </w:r>
      <w:proofErr w:type="spellStart"/>
      <w:r w:rsidR="002C4ED2">
        <w:rPr>
          <w:rFonts w:ascii="Times New Roman" w:hAnsi="Times New Roman"/>
          <w:b w:val="0"/>
          <w:i w:val="0"/>
          <w:szCs w:val="24"/>
        </w:rPr>
        <w:t>jedenmilion</w:t>
      </w:r>
      <w:proofErr w:type="spellEnd"/>
      <w:r w:rsidRPr="00F7535B">
        <w:rPr>
          <w:rFonts w:ascii="Times New Roman" w:hAnsi="Times New Roman"/>
          <w:b w:val="0"/>
          <w:i w:val="0"/>
          <w:szCs w:val="24"/>
        </w:rPr>
        <w:t>“ korun českých) s maximální spoluúčastí 10 % pro všechny pojistné události v daném období. Kopii dokladu o tomto pojištění předá Prodávající Kupujícímu současně s uzavřením této Smlouvy.</w:t>
      </w:r>
    </w:p>
    <w:p w:rsidR="00381F22" w:rsidRPr="00F7535B" w:rsidRDefault="00381F22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F7535B">
        <w:rPr>
          <w:rFonts w:ascii="Times New Roman" w:hAnsi="Times New Roman"/>
        </w:rPr>
        <w:t>ZÁRU</w:t>
      </w:r>
      <w:r w:rsidR="007E323C" w:rsidRPr="00F7535B">
        <w:rPr>
          <w:rFonts w:ascii="Times New Roman" w:hAnsi="Times New Roman"/>
        </w:rPr>
        <w:t>KA</w:t>
      </w:r>
      <w:r w:rsidRPr="00F7535B">
        <w:rPr>
          <w:rFonts w:ascii="Times New Roman" w:hAnsi="Times New Roman"/>
        </w:rPr>
        <w:t xml:space="preserve"> </w:t>
      </w:r>
      <w:bookmarkEnd w:id="13"/>
    </w:p>
    <w:p w:rsidR="004779C2" w:rsidRPr="00F7535B" w:rsidRDefault="004779C2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poskytuje Kupujícímu záruku na dodané Zboží. Prodávající se zavazuje, že dodané Zboží bude po celou záruční dobu způsobilé ke svému účelu</w:t>
      </w:r>
      <w:r w:rsidR="00591CE7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a že si zachová obvyklé vlastnosti. Délka záruční doby činí </w:t>
      </w:r>
      <w:proofErr w:type="spellStart"/>
      <w:r w:rsidR="002C4ED2">
        <w:rPr>
          <w:rFonts w:ascii="Times New Roman" w:hAnsi="Times New Roman"/>
          <w:b w:val="0"/>
          <w:i w:val="0"/>
        </w:rPr>
        <w:t>dvacetčtyři</w:t>
      </w:r>
      <w:proofErr w:type="spellEnd"/>
      <w:r w:rsidRPr="00F7535B">
        <w:rPr>
          <w:rFonts w:ascii="Times New Roman" w:hAnsi="Times New Roman"/>
          <w:b w:val="0"/>
          <w:i w:val="0"/>
        </w:rPr>
        <w:t xml:space="preserve"> (</w:t>
      </w:r>
      <w:r w:rsidR="002C4ED2">
        <w:rPr>
          <w:rFonts w:ascii="Times New Roman" w:hAnsi="Times New Roman"/>
          <w:b w:val="0"/>
          <w:i w:val="0"/>
        </w:rPr>
        <w:t>24</w:t>
      </w:r>
      <w:r w:rsidRPr="00F7535B">
        <w:rPr>
          <w:rFonts w:ascii="Times New Roman" w:hAnsi="Times New Roman"/>
          <w:b w:val="0"/>
          <w:i w:val="0"/>
        </w:rPr>
        <w:t>) měsíců</w:t>
      </w:r>
      <w:r w:rsidR="001F7757" w:rsidRPr="00F7535B">
        <w:rPr>
          <w:rFonts w:ascii="Times New Roman" w:hAnsi="Times New Roman"/>
          <w:b w:val="0"/>
          <w:i w:val="0"/>
        </w:rPr>
        <w:t xml:space="preserve"> na dodané Zboží, </w:t>
      </w:r>
      <w:r w:rsidR="00E23F44" w:rsidRPr="00F7535B">
        <w:rPr>
          <w:rFonts w:ascii="Times New Roman" w:hAnsi="Times New Roman"/>
          <w:b w:val="0"/>
          <w:i w:val="0"/>
        </w:rPr>
        <w:t>včetně všech komponent</w:t>
      </w:r>
      <w:r w:rsidR="007266F0" w:rsidRPr="00F7535B">
        <w:rPr>
          <w:rFonts w:ascii="Times New Roman" w:hAnsi="Times New Roman"/>
          <w:b w:val="0"/>
          <w:i w:val="0"/>
        </w:rPr>
        <w:t>ů</w:t>
      </w:r>
      <w:r w:rsidR="00E23F44" w:rsidRPr="00F7535B">
        <w:rPr>
          <w:rFonts w:ascii="Times New Roman" w:hAnsi="Times New Roman"/>
          <w:b w:val="0"/>
          <w:i w:val="0"/>
        </w:rPr>
        <w:t xml:space="preserve"> a včetně příslušenství</w:t>
      </w:r>
      <w:r w:rsidRPr="00F7535B">
        <w:rPr>
          <w:rFonts w:ascii="Times New Roman" w:hAnsi="Times New Roman"/>
          <w:b w:val="0"/>
          <w:i w:val="0"/>
        </w:rPr>
        <w:t xml:space="preserve">, nestanoví-li výrobce dodaného Zboží záruční dobu delší. </w:t>
      </w:r>
    </w:p>
    <w:p w:rsidR="004779C2" w:rsidRPr="00F7535B" w:rsidRDefault="004779C2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</w:rPr>
        <w:t xml:space="preserve">Záruční doba běží ode dne doručení Zboží Kupujícímu a </w:t>
      </w:r>
      <w:r w:rsidR="007E65D9" w:rsidRPr="00F7535B">
        <w:rPr>
          <w:rFonts w:ascii="Times New Roman" w:hAnsi="Times New Roman"/>
          <w:b w:val="0"/>
          <w:i w:val="0"/>
        </w:rPr>
        <w:t>potvrzením</w:t>
      </w:r>
      <w:r w:rsidRPr="00F7535B">
        <w:rPr>
          <w:rFonts w:ascii="Times New Roman" w:hAnsi="Times New Roman"/>
          <w:b w:val="0"/>
          <w:i w:val="0"/>
        </w:rPr>
        <w:t xml:space="preserve"> dodacího listu oběma Smluvními stranami. </w:t>
      </w:r>
    </w:p>
    <w:p w:rsidR="006326B4" w:rsidRDefault="006326B4" w:rsidP="006326B4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547EC">
        <w:rPr>
          <w:rFonts w:ascii="Times New Roman" w:hAnsi="Times New Roman"/>
          <w:b w:val="0"/>
          <w:i w:val="0"/>
          <w:szCs w:val="24"/>
        </w:rPr>
        <w:t>Veškeré závady nebo zjištěné problémy na Zboží je Kupující povinen uplatnit u </w:t>
      </w:r>
      <w:proofErr w:type="gramStart"/>
      <w:r w:rsidRPr="00F547EC">
        <w:rPr>
          <w:rFonts w:ascii="Times New Roman" w:hAnsi="Times New Roman"/>
          <w:b w:val="0"/>
          <w:i w:val="0"/>
          <w:szCs w:val="24"/>
        </w:rPr>
        <w:t>Prodávajícího</w:t>
      </w:r>
      <w:r>
        <w:rPr>
          <w:rFonts w:ascii="Times New Roman" w:hAnsi="Times New Roman"/>
          <w:b w:val="0"/>
          <w:i w:val="0"/>
          <w:szCs w:val="24"/>
        </w:rPr>
        <w:t xml:space="preserve"> </w:t>
      </w:r>
      <w:r w:rsidRPr="00F547EC">
        <w:rPr>
          <w:rFonts w:ascii="Times New Roman" w:hAnsi="Times New Roman"/>
          <w:b w:val="0"/>
          <w:i w:val="0"/>
          <w:szCs w:val="24"/>
        </w:rPr>
        <w:t xml:space="preserve"> bez</w:t>
      </w:r>
      <w:proofErr w:type="gramEnd"/>
      <w:r w:rsidRPr="00F547EC">
        <w:rPr>
          <w:rFonts w:ascii="Times New Roman" w:hAnsi="Times New Roman"/>
          <w:b w:val="0"/>
          <w:i w:val="0"/>
          <w:szCs w:val="24"/>
        </w:rPr>
        <w:t xml:space="preserve"> zbytečného odkladu poté, kdy vadu zjistil</w:t>
      </w:r>
      <w:r w:rsidR="00065C83">
        <w:rPr>
          <w:rFonts w:ascii="Times New Roman" w:hAnsi="Times New Roman"/>
          <w:b w:val="0"/>
          <w:i w:val="0"/>
          <w:szCs w:val="24"/>
        </w:rPr>
        <w:t>, a to nejprve  telefonicky a následně i prostřednictvím e-mailové pošty.</w:t>
      </w:r>
    </w:p>
    <w:p w:rsidR="00065C83" w:rsidRDefault="00065C83" w:rsidP="00065C83">
      <w:pPr>
        <w:ind w:left="1134"/>
        <w:rPr>
          <w:sz w:val="24"/>
          <w:szCs w:val="24"/>
        </w:rPr>
      </w:pPr>
      <w:r w:rsidRPr="00065C83">
        <w:rPr>
          <w:sz w:val="24"/>
          <w:szCs w:val="24"/>
        </w:rPr>
        <w:t xml:space="preserve">Kupující bude vady Zboží oznamovat </w:t>
      </w:r>
      <w:proofErr w:type="gramStart"/>
      <w:r w:rsidRPr="00065C83">
        <w:rPr>
          <w:sz w:val="24"/>
          <w:szCs w:val="24"/>
        </w:rPr>
        <w:t>na</w:t>
      </w:r>
      <w:proofErr w:type="gramEnd"/>
      <w:r w:rsidRPr="00065C83">
        <w:rPr>
          <w:sz w:val="24"/>
          <w:szCs w:val="24"/>
        </w:rPr>
        <w:t>:</w:t>
      </w:r>
    </w:p>
    <w:p w:rsidR="00065C83" w:rsidRDefault="00065C83" w:rsidP="00065C83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telefon:</w:t>
      </w:r>
      <w:r w:rsidR="009E1DC7">
        <w:rPr>
          <w:sz w:val="24"/>
          <w:szCs w:val="24"/>
        </w:rPr>
        <w:t xml:space="preserve"> 261 260 218,</w:t>
      </w:r>
    </w:p>
    <w:p w:rsidR="00065C83" w:rsidRDefault="00065C83" w:rsidP="00065C83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e-mail:</w:t>
      </w:r>
      <w:r w:rsidR="009E1DC7">
        <w:rPr>
          <w:sz w:val="24"/>
          <w:szCs w:val="24"/>
        </w:rPr>
        <w:t xml:space="preserve"> servis.praha@avmedia.cz</w:t>
      </w:r>
      <w:r>
        <w:rPr>
          <w:sz w:val="24"/>
          <w:szCs w:val="24"/>
        </w:rPr>
        <w:t>.</w:t>
      </w:r>
    </w:p>
    <w:p w:rsidR="00065C83" w:rsidRPr="00065C83" w:rsidRDefault="00065C83" w:rsidP="00065C83">
      <w:pPr>
        <w:ind w:left="1494"/>
        <w:rPr>
          <w:sz w:val="24"/>
          <w:szCs w:val="24"/>
        </w:rPr>
      </w:pPr>
    </w:p>
    <w:p w:rsidR="00065C83" w:rsidRDefault="00065C83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případě, že Kupující oznámí vady Zboží v době běhu záruční doby, bude se mít za to, že požaduje bezplatné odstranění vady dle ustanovení čl. 6 této Smlouvy, neuvede-li v oznámení jinak. Neprodleně poté, nejpozději však do </w:t>
      </w:r>
      <w:proofErr w:type="spellStart"/>
      <w:r w:rsidR="00263C05">
        <w:rPr>
          <w:sz w:val="24"/>
          <w:szCs w:val="24"/>
        </w:rPr>
        <w:t>dvacetičtyř</w:t>
      </w:r>
      <w:proofErr w:type="spellEnd"/>
      <w:r>
        <w:rPr>
          <w:sz w:val="24"/>
          <w:szCs w:val="24"/>
        </w:rPr>
        <w:t xml:space="preserve"> (</w:t>
      </w:r>
      <w:r w:rsidR="00263C05">
        <w:rPr>
          <w:sz w:val="24"/>
          <w:szCs w:val="24"/>
        </w:rPr>
        <w:t>24</w:t>
      </w:r>
      <w:r>
        <w:rPr>
          <w:sz w:val="24"/>
          <w:szCs w:val="24"/>
        </w:rPr>
        <w:t>) pracovních hodin od nahlášení, kdy Prodávající obdrží oznámení o vadě dle tohoto článku, zašle Kupujícímu e-mail na adresu:</w:t>
      </w:r>
    </w:p>
    <w:p w:rsidR="00065C83" w:rsidRPr="006F5DB9" w:rsidRDefault="009E1DC7">
      <w:pPr>
        <w:pStyle w:val="Odstavecseseznamem"/>
        <w:spacing w:after="120"/>
        <w:ind w:left="112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m.stochl@zsmv.cz</w:t>
      </w:r>
      <w:r w:rsidR="00263C05" w:rsidRPr="00263C05">
        <w:rPr>
          <w:sz w:val="24"/>
          <w:szCs w:val="24"/>
        </w:rPr>
        <w:t xml:space="preserve">, </w:t>
      </w:r>
      <w:r w:rsidR="00065C83" w:rsidRPr="006F5DB9">
        <w:rPr>
          <w:sz w:val="24"/>
          <w:szCs w:val="24"/>
        </w:rPr>
        <w:t>jímž potvrdí přijetí oznámení o vadě.</w:t>
      </w:r>
    </w:p>
    <w:p w:rsidR="006326B4" w:rsidRPr="00AC15B4" w:rsidRDefault="006326B4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Záruční servis bude probíhat bezplatně po celou dobu záruky</w:t>
      </w:r>
      <w:r w:rsidR="00065C83">
        <w:rPr>
          <w:sz w:val="24"/>
          <w:szCs w:val="24"/>
        </w:rPr>
        <w:t xml:space="preserve"> v místě dodání.</w:t>
      </w:r>
    </w:p>
    <w:p w:rsidR="006326B4" w:rsidRDefault="006326B4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 xml:space="preserve">Během trvání záruční </w:t>
      </w:r>
      <w:proofErr w:type="gramStart"/>
      <w:r w:rsidRPr="00AC15B4">
        <w:rPr>
          <w:sz w:val="24"/>
          <w:szCs w:val="24"/>
        </w:rPr>
        <w:t>lhůty  Prodávající</w:t>
      </w:r>
      <w:proofErr w:type="gramEnd"/>
      <w:r w:rsidRPr="00AC15B4">
        <w:rPr>
          <w:sz w:val="24"/>
          <w:szCs w:val="24"/>
        </w:rPr>
        <w:t xml:space="preserve">  poskytne Kupujícímu bezplatný servis v rozsahu odstranění reklamovaných vad Zboží včetně dodání potřebných náhradních dílů s výjimkou případů, kdy bylo poškození prokazatelně způsobeno nesprávnou obsluhou Kupujícího, nerespektováním pokynů návodů k obsluze. Záruka se rovněž nevztahuje na díly spotřební povahy (filtry, </w:t>
      </w:r>
      <w:proofErr w:type="gramStart"/>
      <w:r w:rsidRPr="00AC15B4">
        <w:rPr>
          <w:sz w:val="24"/>
          <w:szCs w:val="24"/>
        </w:rPr>
        <w:t>žárovky  apod.</w:t>
      </w:r>
      <w:proofErr w:type="gramEnd"/>
      <w:r w:rsidRPr="00AC15B4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065C83" w:rsidRDefault="00065C83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 prostřednictvím servisních pracovníků nastoupí k odstranění reklamované vady nejpozději následující den po nahlášení závady prostřed</w:t>
      </w:r>
      <w:r w:rsidR="00DD1753">
        <w:rPr>
          <w:sz w:val="24"/>
          <w:szCs w:val="24"/>
        </w:rPr>
        <w:t xml:space="preserve">nictvím e-mailové pošty, nedohodnou-li se Smluvní strany jinak a je povinen vadu odstranit v nejbližším možném termínu. U velmi závažných vad </w:t>
      </w:r>
      <w:r w:rsidR="00C4220C">
        <w:rPr>
          <w:sz w:val="24"/>
          <w:szCs w:val="24"/>
        </w:rPr>
        <w:t xml:space="preserve">je povinen vadu odstranit </w:t>
      </w:r>
      <w:r w:rsidR="00DD1753">
        <w:rPr>
          <w:sz w:val="24"/>
          <w:szCs w:val="24"/>
        </w:rPr>
        <w:t>v termínu ne delším než deset (10) dnů od data nahlášení vady s ohledem na povahu a rozsah vady. Prokáže-li se, že se na reklamovanou vadu nevztahuje záruka, uhradí Kupující Prodávajícímu náklady na odstranění vady.</w:t>
      </w:r>
    </w:p>
    <w:p w:rsidR="00DD1753" w:rsidRDefault="00DD1753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předá písemným protokolem odstranění závady, nebo zjištěného problému, nebo případnou výměnu </w:t>
      </w:r>
      <w:r w:rsidR="00D02999">
        <w:rPr>
          <w:sz w:val="24"/>
          <w:szCs w:val="24"/>
        </w:rPr>
        <w:t>Zboží Kupujícímu.</w:t>
      </w:r>
    </w:p>
    <w:p w:rsidR="00F06A7A" w:rsidRPr="00F7535B" w:rsidRDefault="00F06A7A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19" w:name="_Toc288828399"/>
      <w:r w:rsidRPr="00F7535B">
        <w:rPr>
          <w:rFonts w:ascii="Times New Roman" w:hAnsi="Times New Roman"/>
          <w:caps/>
        </w:rPr>
        <w:t>Oprávněné osoby</w:t>
      </w:r>
      <w:bookmarkEnd w:id="19"/>
    </w:p>
    <w:p w:rsidR="004A6CF0" w:rsidRPr="00F7535B" w:rsidRDefault="00F06A7A" w:rsidP="00640B9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0" w:name="_Toc288828400"/>
      <w:r w:rsidRPr="00F7535B">
        <w:rPr>
          <w:sz w:val="24"/>
          <w:szCs w:val="24"/>
        </w:rPr>
        <w:t xml:space="preserve">Každá ze </w:t>
      </w:r>
      <w:r w:rsidR="00384C4D" w:rsidRPr="00F7535B">
        <w:rPr>
          <w:sz w:val="24"/>
          <w:szCs w:val="24"/>
        </w:rPr>
        <w:t>S</w:t>
      </w:r>
      <w:r w:rsidRPr="00F7535B">
        <w:rPr>
          <w:sz w:val="24"/>
          <w:szCs w:val="24"/>
        </w:rPr>
        <w:t xml:space="preserve">mluvních stran </w:t>
      </w:r>
      <w:r w:rsidR="004A6CF0" w:rsidRPr="00F7535B">
        <w:rPr>
          <w:sz w:val="24"/>
          <w:szCs w:val="24"/>
        </w:rPr>
        <w:t xml:space="preserve">písemně </w:t>
      </w:r>
      <w:r w:rsidR="00B04EBF" w:rsidRPr="00F7535B">
        <w:rPr>
          <w:sz w:val="24"/>
          <w:szCs w:val="24"/>
        </w:rPr>
        <w:t xml:space="preserve">jmenovala </w:t>
      </w:r>
      <w:r w:rsidRPr="00F7535B">
        <w:rPr>
          <w:sz w:val="24"/>
          <w:szCs w:val="24"/>
        </w:rPr>
        <w:t xml:space="preserve">oprávněnou osobu </w:t>
      </w:r>
      <w:r w:rsidR="004A6CF0" w:rsidRPr="00F7535B">
        <w:rPr>
          <w:sz w:val="24"/>
          <w:szCs w:val="24"/>
        </w:rPr>
        <w:t xml:space="preserve">či oprávněné osoby (dále jen „Oprávněné osoby“) </w:t>
      </w:r>
      <w:r w:rsidRPr="00F7535B">
        <w:rPr>
          <w:sz w:val="24"/>
          <w:szCs w:val="24"/>
        </w:rPr>
        <w:t xml:space="preserve">a jejich jména a kontaktní údaje </w:t>
      </w:r>
      <w:r w:rsidR="00B04EBF" w:rsidRPr="00F7535B">
        <w:rPr>
          <w:sz w:val="24"/>
          <w:szCs w:val="24"/>
        </w:rPr>
        <w:t xml:space="preserve">jsou </w:t>
      </w:r>
      <w:r w:rsidRPr="00F7535B">
        <w:rPr>
          <w:sz w:val="24"/>
          <w:szCs w:val="24"/>
        </w:rPr>
        <w:t xml:space="preserve">uvedeny za Kupujícího v čl. </w:t>
      </w:r>
      <w:proofErr w:type="gramStart"/>
      <w:r w:rsidR="00EA056F" w:rsidRPr="00F7535B">
        <w:rPr>
          <w:sz w:val="24"/>
          <w:szCs w:val="24"/>
        </w:rPr>
        <w:t>4</w:t>
      </w:r>
      <w:r w:rsidR="00400B9F" w:rsidRPr="00F7535B">
        <w:rPr>
          <w:sz w:val="24"/>
          <w:szCs w:val="24"/>
        </w:rPr>
        <w:t>.7</w:t>
      </w:r>
      <w:proofErr w:type="gramEnd"/>
      <w:r w:rsidR="00400B9F" w:rsidRPr="00F7535B">
        <w:rPr>
          <w:sz w:val="24"/>
          <w:szCs w:val="24"/>
        </w:rPr>
        <w:t>.</w:t>
      </w:r>
      <w:r w:rsidR="006326B4">
        <w:rPr>
          <w:sz w:val="24"/>
          <w:szCs w:val="24"/>
        </w:rPr>
        <w:t xml:space="preserve"> </w:t>
      </w:r>
      <w:r w:rsidR="00400B9F" w:rsidRPr="00F7535B">
        <w:rPr>
          <w:sz w:val="24"/>
          <w:szCs w:val="24"/>
        </w:rPr>
        <w:t xml:space="preserve"> a za</w:t>
      </w:r>
      <w:r w:rsidRPr="00F7535B">
        <w:rPr>
          <w:sz w:val="24"/>
          <w:szCs w:val="24"/>
        </w:rPr>
        <w:t xml:space="preserve"> Prodávajícího v čl. </w:t>
      </w:r>
      <w:r w:rsidR="00EA056F" w:rsidRPr="00F7535B">
        <w:rPr>
          <w:sz w:val="24"/>
          <w:szCs w:val="24"/>
        </w:rPr>
        <w:t>4</w:t>
      </w:r>
      <w:r w:rsidR="004A6CF0" w:rsidRPr="00F7535B">
        <w:rPr>
          <w:sz w:val="24"/>
          <w:szCs w:val="24"/>
        </w:rPr>
        <w:t>.</w:t>
      </w:r>
      <w:r w:rsidR="004779C2" w:rsidRPr="00F7535B">
        <w:rPr>
          <w:sz w:val="24"/>
          <w:szCs w:val="24"/>
        </w:rPr>
        <w:t>8</w:t>
      </w:r>
      <w:r w:rsidRPr="00F7535B">
        <w:rPr>
          <w:sz w:val="24"/>
          <w:szCs w:val="24"/>
        </w:rPr>
        <w:t>. této Smlouvy</w:t>
      </w:r>
      <w:r w:rsidR="00714C22" w:rsidRPr="00F7535B">
        <w:rPr>
          <w:sz w:val="24"/>
          <w:szCs w:val="24"/>
        </w:rPr>
        <w:t>.</w:t>
      </w:r>
      <w:r w:rsidR="004A6CF0" w:rsidRPr="00F7535B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 xml:space="preserve">Oprávněné osoby budou zastupovat Smluvní stranu v obchodních </w:t>
      </w:r>
      <w:r w:rsidR="004A6CF0" w:rsidRPr="00F7535B">
        <w:rPr>
          <w:sz w:val="24"/>
          <w:szCs w:val="24"/>
        </w:rPr>
        <w:t xml:space="preserve">a technických </w:t>
      </w:r>
      <w:r w:rsidRPr="00F7535B">
        <w:rPr>
          <w:sz w:val="24"/>
          <w:szCs w:val="24"/>
        </w:rPr>
        <w:t xml:space="preserve">záležitostech souvisejících s plněním této Smlouvy. </w:t>
      </w:r>
    </w:p>
    <w:p w:rsidR="00811805" w:rsidRPr="00F7535B" w:rsidRDefault="00F06A7A" w:rsidP="00FB394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Oprávněné osoby </w:t>
      </w:r>
      <w:r w:rsidR="00B04EBF" w:rsidRPr="00F7535B">
        <w:rPr>
          <w:sz w:val="24"/>
          <w:szCs w:val="24"/>
        </w:rPr>
        <w:t>nemají právo</w:t>
      </w:r>
      <w:r w:rsidRPr="00F7535B">
        <w:rPr>
          <w:sz w:val="24"/>
          <w:szCs w:val="24"/>
        </w:rPr>
        <w:t xml:space="preserve"> tuto Smlouvu měnit, doplňovat, ani ji ukončovat, nejsou-li </w:t>
      </w:r>
      <w:bookmarkEnd w:id="20"/>
      <w:r w:rsidR="004A6CF0" w:rsidRPr="00F7535B">
        <w:rPr>
          <w:sz w:val="24"/>
          <w:szCs w:val="24"/>
        </w:rPr>
        <w:t xml:space="preserve">zároveň </w:t>
      </w:r>
      <w:r w:rsidR="00C6194A" w:rsidRPr="00F7535B">
        <w:rPr>
          <w:sz w:val="24"/>
          <w:szCs w:val="24"/>
        </w:rPr>
        <w:t>statutárním zástupcem kterékoli ze Smluvních stran</w:t>
      </w:r>
      <w:r w:rsidR="004A6CF0" w:rsidRPr="00F7535B">
        <w:rPr>
          <w:sz w:val="24"/>
          <w:szCs w:val="24"/>
        </w:rPr>
        <w:t>, popř. jimi pověřenými pracovníky</w:t>
      </w:r>
      <w:r w:rsidR="00C6194A" w:rsidRPr="00F7535B">
        <w:rPr>
          <w:sz w:val="24"/>
          <w:szCs w:val="24"/>
        </w:rPr>
        <w:t>.</w:t>
      </w:r>
    </w:p>
    <w:p w:rsidR="008A18F6" w:rsidRPr="00F7535B" w:rsidRDefault="008A18F6" w:rsidP="000C12EC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21" w:name="_Toc288828417"/>
      <w:r w:rsidRPr="00F7535B">
        <w:rPr>
          <w:rFonts w:ascii="Times New Roman" w:hAnsi="Times New Roman"/>
          <w:caps/>
        </w:rPr>
        <w:t>sankce</w:t>
      </w:r>
      <w:bookmarkEnd w:id="21"/>
    </w:p>
    <w:p w:rsidR="008A18F6" w:rsidRPr="00F7535B" w:rsidRDefault="008A18F6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Nedodá-li Prodávající Kupujícímu Zboží ve lhůtě uvedené v čl. 3 této </w:t>
      </w:r>
      <w:r w:rsidR="00980528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mlouvy, je povinen zaplatit Kupujícímu smluvní pokutu ve výši 0,03 % z kupní ceny </w:t>
      </w:r>
      <w:r w:rsidR="0038055F">
        <w:rPr>
          <w:rFonts w:ascii="Times New Roman" w:hAnsi="Times New Roman"/>
          <w:b w:val="0"/>
          <w:i w:val="0"/>
        </w:rPr>
        <w:t xml:space="preserve">nedodaného </w:t>
      </w:r>
      <w:r w:rsidRPr="00F7535B">
        <w:rPr>
          <w:rFonts w:ascii="Times New Roman" w:hAnsi="Times New Roman"/>
          <w:b w:val="0"/>
          <w:i w:val="0"/>
        </w:rPr>
        <w:t>Zboží bez DPH uvedené v</w:t>
      </w:r>
      <w:r w:rsidR="00E43309">
        <w:rPr>
          <w:rFonts w:ascii="Times New Roman" w:hAnsi="Times New Roman"/>
          <w:b w:val="0"/>
          <w:i w:val="0"/>
        </w:rPr>
        <w:t xml:space="preserve"> čl. </w:t>
      </w:r>
      <w:proofErr w:type="gramStart"/>
      <w:r w:rsidR="00E43309">
        <w:rPr>
          <w:rFonts w:ascii="Times New Roman" w:hAnsi="Times New Roman"/>
          <w:b w:val="0"/>
          <w:i w:val="0"/>
        </w:rPr>
        <w:t xml:space="preserve">5.1. </w:t>
      </w:r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a to za každý započatý den prodlení.</w:t>
      </w:r>
    </w:p>
    <w:p w:rsidR="00980528" w:rsidRPr="00F7535B" w:rsidRDefault="00980528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pokuta je splatná do třiceti (30) </w:t>
      </w:r>
      <w:r w:rsidR="0030154E" w:rsidRPr="00F7535B">
        <w:rPr>
          <w:rFonts w:ascii="Times New Roman" w:hAnsi="Times New Roman"/>
          <w:b w:val="0"/>
          <w:i w:val="0"/>
        </w:rPr>
        <w:t xml:space="preserve">kalendářních </w:t>
      </w:r>
      <w:r w:rsidRPr="00F7535B">
        <w:rPr>
          <w:rFonts w:ascii="Times New Roman" w:hAnsi="Times New Roman"/>
          <w:b w:val="0"/>
          <w:i w:val="0"/>
        </w:rPr>
        <w:t>dnů po doručení písemného oznámení o uložení smluvní pokuty druhé Smluvní straně. Oznámení o uložení smluvní pokuty musí vždy obsahovat popis a časové určení události, která v souladu s  touto Smlouvou zakládá právo Smluvní strany účtovat smluvní pokuty. Kupující si vyhrazuje právo na určení způsobu úhrady smluvní pokuty, a to včetně možnosti zápočtu proti kterékoliv splatné pohledávce Prodávajícího vůči Kupujícímu.</w:t>
      </w:r>
    </w:p>
    <w:p w:rsidR="00212221" w:rsidRPr="00F7535B" w:rsidRDefault="00212221" w:rsidP="0021222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</w:t>
      </w:r>
      <w:r w:rsidR="00AF576C" w:rsidRPr="00F7535B">
        <w:rPr>
          <w:rFonts w:ascii="Times New Roman" w:hAnsi="Times New Roman"/>
          <w:b w:val="0"/>
          <w:i w:val="0"/>
        </w:rPr>
        <w:t xml:space="preserve">Prodávající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neodstraní vady </w:t>
      </w:r>
      <w:r w:rsidR="00AF576C" w:rsidRPr="00F7535B">
        <w:rPr>
          <w:rFonts w:ascii="Times New Roman" w:hAnsi="Times New Roman"/>
          <w:b w:val="0"/>
          <w:i w:val="0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ve lhůtě stanovené touto Smlouvou, je </w:t>
      </w:r>
      <w:r w:rsidR="00AF576C" w:rsidRPr="00F7535B">
        <w:rPr>
          <w:rFonts w:ascii="Times New Roman" w:hAnsi="Times New Roman"/>
          <w:b w:val="0"/>
          <w:i w:val="0"/>
        </w:rPr>
        <w:t xml:space="preserve">Kupující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oprávněn mu účtovat smluvní pokutu ve výši </w:t>
      </w:r>
      <w:r w:rsidR="00AF576C" w:rsidRPr="00F7535B">
        <w:rPr>
          <w:rFonts w:ascii="Times New Roman" w:hAnsi="Times New Roman"/>
          <w:b w:val="0"/>
          <w:i w:val="0"/>
          <w:szCs w:val="24"/>
        </w:rPr>
        <w:t>1</w:t>
      </w:r>
      <w:r w:rsidR="00E43309">
        <w:rPr>
          <w:rFonts w:ascii="Times New Roman" w:hAnsi="Times New Roman"/>
          <w:b w:val="0"/>
          <w:i w:val="0"/>
          <w:szCs w:val="24"/>
        </w:rPr>
        <w:t xml:space="preserve"> </w:t>
      </w:r>
      <w:r w:rsidR="00AF576C" w:rsidRPr="00F7535B">
        <w:rPr>
          <w:rFonts w:ascii="Times New Roman" w:hAnsi="Times New Roman"/>
          <w:b w:val="0"/>
          <w:i w:val="0"/>
          <w:szCs w:val="24"/>
        </w:rPr>
        <w:t>0</w:t>
      </w:r>
      <w:r w:rsidRPr="00F7535B">
        <w:rPr>
          <w:rFonts w:ascii="Times New Roman" w:hAnsi="Times New Roman"/>
          <w:b w:val="0"/>
          <w:i w:val="0"/>
          <w:szCs w:val="24"/>
        </w:rPr>
        <w:t>00,- Kč (slovy: jeden tisíc korun českých) za každý započatý den prodlení a za každou vadu zvlášť.</w:t>
      </w:r>
    </w:p>
    <w:p w:rsidR="0030154E" w:rsidRPr="00F7535B" w:rsidRDefault="00980528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Kupující bude v prodlení se zaplacením </w:t>
      </w:r>
      <w:r w:rsidR="002B33EB" w:rsidRPr="00F7535B">
        <w:rPr>
          <w:rFonts w:ascii="Times New Roman" w:hAnsi="Times New Roman"/>
          <w:b w:val="0"/>
          <w:i w:val="0"/>
          <w:szCs w:val="24"/>
        </w:rPr>
        <w:t>F</w:t>
      </w:r>
      <w:r w:rsidRPr="00F7535B">
        <w:rPr>
          <w:rFonts w:ascii="Times New Roman" w:hAnsi="Times New Roman"/>
          <w:b w:val="0"/>
          <w:i w:val="0"/>
          <w:szCs w:val="24"/>
        </w:rPr>
        <w:t>aktury Prodávajícího, zaplatí Prodávajícímu spolu s dlužnou částkou též zákonný úrok z</w:t>
      </w:r>
      <w:r w:rsidR="007D6F2B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>prodlení</w:t>
      </w:r>
      <w:r w:rsidR="007D6F2B"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980528" w:rsidRPr="00F7535B" w:rsidRDefault="002064F8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</w:t>
      </w:r>
      <w:r w:rsidR="0030154E" w:rsidRPr="00F7535B">
        <w:rPr>
          <w:rFonts w:ascii="Times New Roman" w:hAnsi="Times New Roman"/>
          <w:b w:val="0"/>
          <w:i w:val="0"/>
        </w:rPr>
        <w:t xml:space="preserve"> je povinen zaplatit druhé Smluvní straně smluvní pokutu ve výši 50.000,-- Kč (slovy „</w:t>
      </w:r>
      <w:proofErr w:type="spellStart"/>
      <w:r w:rsidR="0030154E" w:rsidRPr="00F7535B">
        <w:rPr>
          <w:rFonts w:ascii="Times New Roman" w:hAnsi="Times New Roman"/>
          <w:b w:val="0"/>
          <w:i w:val="0"/>
        </w:rPr>
        <w:t>padesáttisíc</w:t>
      </w:r>
      <w:proofErr w:type="spellEnd"/>
      <w:r w:rsidR="0030154E" w:rsidRPr="00F7535B">
        <w:rPr>
          <w:rFonts w:ascii="Times New Roman" w:hAnsi="Times New Roman"/>
          <w:b w:val="0"/>
          <w:i w:val="0"/>
        </w:rPr>
        <w:t>“ korun českých) za každé porušení povinnosti mlčenlivosti, a to do patnácti (15) dnů ode dne doručení výzvy k jejímu zaplacení. Tím není dotčen ani omezen nárok na náhradu vzniklé škody ve výši přesahující dohodnutou smluvní pokutu.</w:t>
      </w:r>
    </w:p>
    <w:p w:rsidR="00BB2FA6" w:rsidRPr="00F7535B" w:rsidRDefault="00BB2FA6" w:rsidP="00BB2FA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Zaplacením smluvní pokuty dle této Smlouvy není dotčen nárok Kupujícího na náhradu škody v plném rozsahu, ani povinnost Prodávajícího vzniklou škodu v plném rozsahu Kupujícímu uhradit.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Ochrana informací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podpisem Smlouvy vyslovuje souhlas, v souladu se zákonem č. 106/1999 Sb., o svobodném přístupu k informacím, v platném znění, s možným zpřístupněním či zveřejněním celého obsahu Smlouvy, jakož i obsahu všech jednání a okolností se Smlouvou souvisejících, ke kterému může kdykoliv v budoucnu dojít.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uděluje souhlas Zařízení služeb pro Ministerstvo vnitra (dále jen „ZSMV“) se zveřejněním celého obsahu Smlouvy na </w:t>
      </w:r>
      <w:r w:rsidR="00DD24FD">
        <w:rPr>
          <w:sz w:val="24"/>
          <w:szCs w:val="24"/>
        </w:rPr>
        <w:t>profilu zadavatele</w:t>
      </w:r>
      <w:r w:rsidRPr="00F7535B">
        <w:rPr>
          <w:sz w:val="24"/>
          <w:szCs w:val="24"/>
        </w:rPr>
        <w:t xml:space="preserve"> s tím, že ZSMV učiní nezbytná opatření ke znečitelnění těch identifikačních údajů Prodávajícího, o kterých to stanoví příslušné platné právní předpisy České republiky, případně ke znečitelnění dalších údajů, jejichž znečitelnění výslovně Smlouva vyžaduje.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Prodávající bez jakýchkoliv výhrad souhlasí se zveřejněním své identifikace a všech údajů uvedených ve Smlouvě včetně ceny předmětu plnění.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Kupující se zavazuje zajistit zveřejnění této Smlouvy dle zákona č. 340/2015 Sb. o registru smluv v platném znění.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Součinnost a vzájemná komunikace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Smlouvy.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Všechna oznámení mezi Smluvními stranami, která se vztahují ke Smlouvě, nebo která mají být učiněna na základě Smlouvy, musí být učiněna v písemné podobě a druhé straně doručena buď datovou schránkou, osobně, emailem, nebo doporučeným dopisem či jinou formou registrovaného poštovního styku na adresu uvedenou v titulní stránce Smlouvy.</w:t>
      </w:r>
    </w:p>
    <w:p w:rsidR="002D791D" w:rsidRPr="00E43309" w:rsidRDefault="001D2B40" w:rsidP="006F5DB9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</w:pPr>
      <w:r w:rsidRPr="00F7535B">
        <w:rPr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Uchování dokumentů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Smluvní strana zajišťující předmět plnění je povinna uchovávat dokumenty související s plněním dle Smlouvy nejméně po dobu deseti (10) let od konce účetního období, ve kterém došlo k zaplacení poslední části ceny poskytnutého plnění, popř. k poslednímu zdanitelnému plnění dle Smlouvy, a to zejména pro účely kontroly oprávněnými kontrolními orgány.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Druhá Smluvní strana je povinna umožnit kontrolu dokumentů souvisejících s plněním dle Smlouvy jak od ZSMV, tak i jiných orgánů oprávněných k 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 výkonu kontroly a ze strany třetích osob, které tyto orgány ke kontrole pověří nebo zmocní.</w:t>
      </w:r>
    </w:p>
    <w:p w:rsidR="00A3520B" w:rsidRPr="00D02999" w:rsidRDefault="001D2B40" w:rsidP="00A3520B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strana zajištující předmět plnění je podle § 2 písm. e) zákona č. 320/2001 Sb., o finanční kontrole ve veřejné správě a o změně některých zákonů, povinna spolupracovat při výkonu finanční kontroly.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Řešení sporů</w:t>
      </w:r>
    </w:p>
    <w:p w:rsidR="001D2B40" w:rsidRPr="00F7535B" w:rsidRDefault="001D2B40" w:rsidP="001D2B40">
      <w:pPr>
        <w:pStyle w:val="Nadpis2"/>
        <w:keepNext w:val="0"/>
        <w:overflowPunct w:val="0"/>
        <w:autoSpaceDE w:val="0"/>
        <w:autoSpaceDN w:val="0"/>
        <w:adjustRightInd w:val="0"/>
        <w:spacing w:before="0" w:after="120" w:line="280" w:lineRule="atLeast"/>
        <w:ind w:left="1123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Podle § 89</w:t>
      </w:r>
      <w:r w:rsidR="0004556A" w:rsidRPr="00F7535B">
        <w:rPr>
          <w:rFonts w:ascii="Times New Roman" w:hAnsi="Times New Roman"/>
          <w:b w:val="0"/>
          <w:i w:val="0"/>
        </w:rPr>
        <w:t>a</w:t>
      </w:r>
      <w:r w:rsidRPr="00F7535B">
        <w:rPr>
          <w:rFonts w:ascii="Times New Roman" w:hAnsi="Times New Roman"/>
          <w:b w:val="0"/>
          <w:i w:val="0"/>
        </w:rPr>
        <w:t xml:space="preserve">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Praze, v případech, kdy je prvním stupni příslušný okresní soud, Obvodní soud pro Prahu 10.</w:t>
      </w:r>
    </w:p>
    <w:p w:rsidR="00A46C21" w:rsidRPr="00F7535B" w:rsidRDefault="00A46C21" w:rsidP="00A46C21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Platnost a účinnost Smlouvy</w:t>
      </w:r>
    </w:p>
    <w:p w:rsidR="00A46C21" w:rsidRPr="00F7535B" w:rsidRDefault="00A46C21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2" w:name="_Toc288828420"/>
      <w:r w:rsidRPr="00F7535B">
        <w:rPr>
          <w:rFonts w:ascii="Times New Roman" w:hAnsi="Times New Roman"/>
          <w:b w:val="0"/>
          <w:i w:val="0"/>
        </w:rPr>
        <w:t xml:space="preserve">Tato Smlouva nabývá platnosti a účinnosti dnem </w:t>
      </w:r>
      <w:bookmarkEnd w:id="22"/>
      <w:r w:rsidRPr="00F7535B">
        <w:rPr>
          <w:rFonts w:ascii="Times New Roman" w:hAnsi="Times New Roman"/>
          <w:b w:val="0"/>
          <w:i w:val="0"/>
        </w:rPr>
        <w:t>jejího uzavření.</w:t>
      </w:r>
    </w:p>
    <w:p w:rsidR="00A46C21" w:rsidRPr="00F7535B" w:rsidRDefault="00A46C21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3" w:name="_Toc288828421"/>
      <w:r w:rsidRPr="00F7535B">
        <w:rPr>
          <w:rFonts w:ascii="Times New Roman" w:hAnsi="Times New Roman"/>
          <w:b w:val="0"/>
          <w:i w:val="0"/>
        </w:rPr>
        <w:t>Smluvní strany se dohodly, že Prodávající započne s plněním této Smlouvy ihned po jejím uzavření.</w:t>
      </w:r>
      <w:bookmarkEnd w:id="23"/>
    </w:p>
    <w:p w:rsidR="00A96DCC" w:rsidRPr="00A3520B" w:rsidRDefault="00A46C21" w:rsidP="00A96DCC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s ohledem na změny, ke kterým došlo novelizací zákona č. 235/2004 Sb., o dani z přidané hodnoty, v platném znění pozdějších předpisů, dohodly následujícím způsobem: Kterákoli Smluvní strana může odstoupit od Smlouvy v případě, že druhá Smluvní strana v průběhu platnosti Smlouvy poruší závažným způsobem své povinnosti vztahující se ke správě daní a správce daně rozhodne o jeho nespolehlivosti. Smluvní strany se zavazují, že pokud by k vydání takového rozhodnutí správcem daně došlo, budou druhou Smluvní stranu o této skutečnosti neprodleně informovat.</w:t>
      </w:r>
    </w:p>
    <w:p w:rsidR="00EC6F11" w:rsidRPr="00F7535B" w:rsidRDefault="00EC6F11" w:rsidP="000C12EC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Závěrečná ustanovení</w:t>
      </w:r>
    </w:p>
    <w:p w:rsidR="002E6D92" w:rsidRPr="00F7535B" w:rsidRDefault="00933B6E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4" w:name="_Toc288828440"/>
      <w:r w:rsidRPr="00F7535B">
        <w:rPr>
          <w:rFonts w:ascii="Times New Roman" w:hAnsi="Times New Roman"/>
          <w:b w:val="0"/>
          <w:i w:val="0"/>
        </w:rPr>
        <w:t xml:space="preserve">Smluvní strany se dohodly, že jakákoliv změna </w:t>
      </w:r>
      <w:r w:rsidR="00F4700B" w:rsidRPr="00F7535B">
        <w:rPr>
          <w:rFonts w:ascii="Times New Roman" w:hAnsi="Times New Roman"/>
          <w:b w:val="0"/>
          <w:i w:val="0"/>
        </w:rPr>
        <w:t xml:space="preserve">této </w:t>
      </w:r>
      <w:r w:rsidRPr="00F7535B">
        <w:rPr>
          <w:rFonts w:ascii="Times New Roman" w:hAnsi="Times New Roman"/>
          <w:b w:val="0"/>
          <w:i w:val="0"/>
        </w:rPr>
        <w:t>Smlouvy</w:t>
      </w:r>
      <w:r w:rsidR="00F4700B" w:rsidRPr="00F7535B">
        <w:rPr>
          <w:rFonts w:ascii="Times New Roman" w:hAnsi="Times New Roman"/>
          <w:b w:val="0"/>
          <w:i w:val="0"/>
        </w:rPr>
        <w:t xml:space="preserve"> musí být</w:t>
      </w:r>
      <w:r w:rsidRPr="00F7535B">
        <w:rPr>
          <w:rFonts w:ascii="Times New Roman" w:hAnsi="Times New Roman"/>
          <w:b w:val="0"/>
          <w:i w:val="0"/>
        </w:rPr>
        <w:t xml:space="preserve"> provedena písemnou formou a musí být podepsána osobami oprávněnými jednat jménem či za Smluvní stranu. Změny Smlouvy se sjednávají jako dodatek ke Smlouvě s číselným označením podle pořadového čísla příslušné změny Smlouvy.</w:t>
      </w:r>
      <w:r w:rsidR="00B55D3A" w:rsidRPr="00F7535B">
        <w:rPr>
          <w:rFonts w:ascii="Times New Roman" w:hAnsi="Times New Roman"/>
          <w:b w:val="0"/>
          <w:i w:val="0"/>
        </w:rPr>
        <w:t xml:space="preserve"> </w:t>
      </w:r>
      <w:r w:rsidR="002E6D92" w:rsidRPr="00F7535B">
        <w:rPr>
          <w:rFonts w:ascii="Times New Roman" w:hAnsi="Times New Roman"/>
          <w:b w:val="0"/>
          <w:i w:val="0"/>
          <w:szCs w:val="24"/>
        </w:rPr>
        <w:t>Písemná forma je vyžadována i pro vzdání se jakéhokoliv práva či prominutí jakéhokoliv nároku dle této Smlouvy či v souvislosti s ní.</w:t>
      </w:r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5" w:name="_Toc288828438"/>
      <w:r w:rsidRPr="00F7535B">
        <w:rPr>
          <w:rFonts w:ascii="Times New Roman" w:hAnsi="Times New Roman"/>
          <w:b w:val="0"/>
          <w:i w:val="0"/>
        </w:rPr>
        <w:t>Pokud jakýkoli závazek dle Smlouvy nebo kterékoli ustanovení Smlouvy je nebo se stane neplatným či nevymahatelným, nebude to mít vliv na platnost a vymahatelnost ostatních závazků a ustanovení dle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5"/>
    </w:p>
    <w:p w:rsidR="00EC6F11" w:rsidRPr="00F7535B" w:rsidRDefault="00EC6F11" w:rsidP="00186093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6" w:name="_Toc288828442"/>
      <w:bookmarkEnd w:id="24"/>
      <w:r w:rsidRPr="00F7535B">
        <w:rPr>
          <w:rFonts w:ascii="Times New Roman" w:hAnsi="Times New Roman"/>
          <w:b w:val="0"/>
          <w:i w:val="0"/>
          <w:szCs w:val="24"/>
        </w:rPr>
        <w:t>Práva a závazky vyplývající z této Smlouvy nemůže Prodávající postoupit bez předchozího písemného souhlasu Kupujícího. Prodávající je oprávněn započíst své splatné</w:t>
      </w:r>
      <w:r w:rsidR="00E56EAD" w:rsidRPr="00F7535B">
        <w:rPr>
          <w:rFonts w:ascii="Times New Roman" w:hAnsi="Times New Roman"/>
          <w:b w:val="0"/>
          <w:i w:val="0"/>
          <w:szCs w:val="24"/>
        </w:rPr>
        <w:t xml:space="preserve"> i nesplatné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pohledávky za Kupujícím jen dohodou obou </w:t>
      </w:r>
      <w:r w:rsidR="009A40F4" w:rsidRPr="00F7535B">
        <w:rPr>
          <w:rFonts w:ascii="Times New Roman" w:hAnsi="Times New Roman"/>
          <w:b w:val="0"/>
          <w:i w:val="0"/>
          <w:szCs w:val="24"/>
        </w:rPr>
        <w:t>S</w:t>
      </w:r>
      <w:r w:rsidRPr="00F7535B">
        <w:rPr>
          <w:rFonts w:ascii="Times New Roman" w:hAnsi="Times New Roman"/>
          <w:b w:val="0"/>
          <w:i w:val="0"/>
          <w:szCs w:val="24"/>
        </w:rPr>
        <w:t>mluvních stran.</w:t>
      </w:r>
      <w:bookmarkEnd w:id="26"/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845896" w:rsidRPr="00F7535B" w:rsidRDefault="00845896" w:rsidP="00186093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C6F11" w:rsidRPr="00F7535B" w:rsidRDefault="00EC6F11" w:rsidP="00186093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4"/>
      <w:r w:rsidRPr="00F7535B">
        <w:rPr>
          <w:rFonts w:ascii="Times New Roman" w:hAnsi="Times New Roman"/>
          <w:b w:val="0"/>
          <w:i w:val="0"/>
          <w:szCs w:val="24"/>
        </w:rPr>
        <w:t>Veškeré spory, vzniklé z této Smlouvy nebo z jejího rozvázání, zrušení nebo prohlášení neplatnosti se řídí českým právem.</w:t>
      </w:r>
      <w:bookmarkEnd w:id="27"/>
    </w:p>
    <w:p w:rsidR="0030154E" w:rsidRPr="00F7535B" w:rsidRDefault="0030154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30154E" w:rsidRPr="00F7535B" w:rsidRDefault="0030154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dohodly, že pokud se písemnost ve lhůtě deseti (10) dnů ode dne, kdy byla k vyzvednutí připravena, nevyzvedne, písemnost se považuje za doručenou posledním dnem této lhůty. </w:t>
      </w:r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Práva a povinnosti zde neupravené se řídí příslušným ustanovením zákona č. 89/2012 Sb., občanský zákoník.</w:t>
      </w:r>
    </w:p>
    <w:p w:rsidR="00C4220C" w:rsidRDefault="00C05826" w:rsidP="00C4220C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</w:pPr>
      <w:bookmarkStart w:id="28" w:name="_Toc288828441"/>
      <w:r w:rsidRPr="00F7535B">
        <w:rPr>
          <w:rFonts w:ascii="Times New Roman" w:hAnsi="Times New Roman"/>
          <w:b w:val="0"/>
          <w:i w:val="0"/>
          <w:szCs w:val="24"/>
        </w:rPr>
        <w:t xml:space="preserve">Tato Smlouva je </w:t>
      </w:r>
      <w:r w:rsidR="00933B6E" w:rsidRPr="00F7535B">
        <w:rPr>
          <w:rFonts w:ascii="Times New Roman" w:hAnsi="Times New Roman"/>
          <w:b w:val="0"/>
          <w:i w:val="0"/>
          <w:szCs w:val="24"/>
        </w:rPr>
        <w:t>vyhotovena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E61965" w:rsidRPr="00F7535B">
        <w:rPr>
          <w:rFonts w:ascii="Times New Roman" w:hAnsi="Times New Roman"/>
          <w:b w:val="0"/>
          <w:i w:val="0"/>
          <w:szCs w:val="24"/>
        </w:rPr>
        <w:t>čtyřech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4</w:t>
      </w:r>
      <w:r w:rsidRPr="00F7535B">
        <w:rPr>
          <w:rFonts w:ascii="Times New Roman" w:hAnsi="Times New Roman"/>
          <w:b w:val="0"/>
          <w:i w:val="0"/>
          <w:szCs w:val="24"/>
        </w:rPr>
        <w:t>) stejnopisech s platností originálu, z</w:t>
      </w:r>
      <w:r w:rsidR="00933B6E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nichž Kupující obdrží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tři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3</w:t>
      </w:r>
      <w:r w:rsidRPr="00F7535B">
        <w:rPr>
          <w:rFonts w:ascii="Times New Roman" w:hAnsi="Times New Roman"/>
          <w:b w:val="0"/>
          <w:i w:val="0"/>
          <w:szCs w:val="24"/>
        </w:rPr>
        <w:t xml:space="preserve">) </w:t>
      </w:r>
      <w:r w:rsidR="00E61965" w:rsidRPr="00F7535B">
        <w:rPr>
          <w:rFonts w:ascii="Times New Roman" w:hAnsi="Times New Roman"/>
          <w:b w:val="0"/>
          <w:i w:val="0"/>
          <w:szCs w:val="24"/>
        </w:rPr>
        <w:t>stejnopisy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a Prodávající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obdrží jeden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(1) </w:t>
      </w:r>
      <w:r w:rsidR="00E61965" w:rsidRPr="00F7535B">
        <w:rPr>
          <w:rFonts w:ascii="Times New Roman" w:hAnsi="Times New Roman"/>
          <w:b w:val="0"/>
          <w:i w:val="0"/>
          <w:szCs w:val="24"/>
        </w:rPr>
        <w:t>stejnopis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  <w:bookmarkEnd w:id="28"/>
    </w:p>
    <w:p w:rsidR="00C4220C" w:rsidRPr="00A96DCC" w:rsidRDefault="00C4220C" w:rsidP="00A96DCC"/>
    <w:p w:rsidR="009F7FA4" w:rsidRDefault="009A40F4" w:rsidP="007B013B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prohlašují, že je jím znám celý obsah Smlouvy a její</w:t>
      </w:r>
      <w:r w:rsidR="0024144D" w:rsidRPr="00F7535B">
        <w:rPr>
          <w:sz w:val="24"/>
          <w:szCs w:val="24"/>
        </w:rPr>
        <w:t>ch</w:t>
      </w:r>
      <w:r w:rsidRPr="00F7535B">
        <w:rPr>
          <w:sz w:val="24"/>
          <w:szCs w:val="24"/>
        </w:rPr>
        <w:t xml:space="preserve"> příloh, Smlouvě i její přílo</w:t>
      </w:r>
      <w:r w:rsidR="00933B6E" w:rsidRPr="00F7535B">
        <w:rPr>
          <w:sz w:val="24"/>
          <w:szCs w:val="24"/>
        </w:rPr>
        <w:t>ze</w:t>
      </w:r>
      <w:r w:rsidRPr="00F7535B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D02999" w:rsidRDefault="00D02999" w:rsidP="00D02999">
      <w:pPr>
        <w:pStyle w:val="Odstavecseseznamem"/>
        <w:spacing w:after="120" w:line="280" w:lineRule="atLeast"/>
        <w:ind w:left="1123"/>
        <w:contextualSpacing w:val="0"/>
        <w:jc w:val="both"/>
        <w:rPr>
          <w:sz w:val="24"/>
          <w:szCs w:val="24"/>
        </w:rPr>
      </w:pPr>
    </w:p>
    <w:p w:rsidR="00C4220C" w:rsidRDefault="00C4220C" w:rsidP="00D02999">
      <w:pPr>
        <w:pStyle w:val="Odstavecseseznamem"/>
        <w:spacing w:after="120" w:line="280" w:lineRule="atLeast"/>
        <w:ind w:left="1123"/>
        <w:contextualSpacing w:val="0"/>
        <w:jc w:val="both"/>
        <w:rPr>
          <w:sz w:val="24"/>
          <w:szCs w:val="24"/>
        </w:rPr>
      </w:pPr>
    </w:p>
    <w:p w:rsidR="00C4220C" w:rsidRDefault="00C4220C" w:rsidP="00D02999">
      <w:pPr>
        <w:pStyle w:val="Odstavecseseznamem"/>
        <w:spacing w:after="120" w:line="280" w:lineRule="atLeast"/>
        <w:ind w:left="1123"/>
        <w:contextualSpacing w:val="0"/>
        <w:jc w:val="both"/>
        <w:rPr>
          <w:sz w:val="24"/>
          <w:szCs w:val="24"/>
        </w:rPr>
      </w:pPr>
    </w:p>
    <w:p w:rsidR="00C4220C" w:rsidRPr="00A3520B" w:rsidRDefault="00C4220C" w:rsidP="00D02999">
      <w:pPr>
        <w:pStyle w:val="Odstavecseseznamem"/>
        <w:spacing w:after="120" w:line="280" w:lineRule="atLeast"/>
        <w:ind w:left="1123"/>
        <w:contextualSpacing w:val="0"/>
        <w:jc w:val="both"/>
        <w:rPr>
          <w:sz w:val="24"/>
          <w:szCs w:val="24"/>
        </w:rPr>
      </w:pPr>
    </w:p>
    <w:p w:rsidR="009F7FA4" w:rsidRPr="00F7535B" w:rsidRDefault="009F7FA4" w:rsidP="007B013B">
      <w:pPr>
        <w:rPr>
          <w:sz w:val="24"/>
          <w:szCs w:val="24"/>
        </w:rPr>
      </w:pPr>
    </w:p>
    <w:p w:rsidR="007C6F8D" w:rsidRDefault="007C6F8D" w:rsidP="007B013B">
      <w:pPr>
        <w:rPr>
          <w:sz w:val="24"/>
          <w:szCs w:val="24"/>
        </w:rPr>
      </w:pPr>
      <w:r w:rsidRPr="00F7535B">
        <w:rPr>
          <w:sz w:val="24"/>
          <w:szCs w:val="24"/>
        </w:rPr>
        <w:t>Nedílnou součástí této Smlouvy j</w:t>
      </w:r>
      <w:r w:rsidR="00E43309">
        <w:rPr>
          <w:sz w:val="24"/>
          <w:szCs w:val="24"/>
        </w:rPr>
        <w:t>e</w:t>
      </w:r>
      <w:r w:rsidRPr="00F7535B">
        <w:rPr>
          <w:sz w:val="24"/>
          <w:szCs w:val="24"/>
        </w:rPr>
        <w:t xml:space="preserve"> následující příloh</w:t>
      </w:r>
      <w:r w:rsidR="00E43309">
        <w:rPr>
          <w:sz w:val="24"/>
          <w:szCs w:val="24"/>
        </w:rPr>
        <w:t>a</w:t>
      </w:r>
      <w:r w:rsidRPr="00F7535B">
        <w:rPr>
          <w:sz w:val="24"/>
          <w:szCs w:val="24"/>
        </w:rPr>
        <w:t>:</w:t>
      </w:r>
    </w:p>
    <w:p w:rsidR="00913D28" w:rsidRPr="00F7535B" w:rsidRDefault="00913D28" w:rsidP="007B013B">
      <w:pPr>
        <w:rPr>
          <w:sz w:val="24"/>
          <w:szCs w:val="24"/>
        </w:rPr>
      </w:pPr>
    </w:p>
    <w:p w:rsidR="007C6F8D" w:rsidRPr="00F7535B" w:rsidRDefault="00E23A2C" w:rsidP="007B013B">
      <w:pPr>
        <w:ind w:left="1123"/>
        <w:jc w:val="both"/>
        <w:rPr>
          <w:sz w:val="24"/>
          <w:szCs w:val="24"/>
        </w:rPr>
      </w:pPr>
      <w:r w:rsidRPr="00E23A2C">
        <w:rPr>
          <w:sz w:val="24"/>
          <w:szCs w:val="24"/>
        </w:rPr>
        <w:t xml:space="preserve">Příloha č. 1 - Technická specifikace </w:t>
      </w:r>
    </w:p>
    <w:p w:rsidR="007C6F8D" w:rsidRPr="00F7535B" w:rsidRDefault="007C6F8D" w:rsidP="007C6F8D">
      <w:pPr>
        <w:jc w:val="both"/>
        <w:rPr>
          <w:sz w:val="24"/>
          <w:szCs w:val="24"/>
        </w:rPr>
      </w:pPr>
    </w:p>
    <w:p w:rsidR="007C6F8D" w:rsidRPr="00F7535B" w:rsidRDefault="007C6F8D" w:rsidP="007C6F8D">
      <w:pPr>
        <w:jc w:val="both"/>
        <w:rPr>
          <w:sz w:val="24"/>
          <w:szCs w:val="24"/>
        </w:rPr>
      </w:pPr>
    </w:p>
    <w:p w:rsidR="007C6F8D" w:rsidRPr="00F7535B" w:rsidRDefault="007C6F8D" w:rsidP="007C6F8D">
      <w:pPr>
        <w:ind w:left="1520" w:firstLine="68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za </w:t>
      </w:r>
      <w:r w:rsidRPr="00F7535B">
        <w:rPr>
          <w:b/>
          <w:sz w:val="24"/>
          <w:szCs w:val="24"/>
        </w:rPr>
        <w:t>Kupujícího</w:t>
      </w:r>
      <w:r w:rsidRPr="00F7535B">
        <w:rPr>
          <w:sz w:val="24"/>
          <w:szCs w:val="24"/>
        </w:rPr>
        <w:t>: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za </w:t>
      </w:r>
      <w:r w:rsidRPr="00F7535B">
        <w:rPr>
          <w:b/>
          <w:sz w:val="24"/>
          <w:szCs w:val="24"/>
        </w:rPr>
        <w:t>Prodávajícího</w:t>
      </w:r>
      <w:r w:rsidRPr="00F7535B">
        <w:rPr>
          <w:sz w:val="24"/>
          <w:szCs w:val="24"/>
        </w:rPr>
        <w:t>:</w:t>
      </w:r>
    </w:p>
    <w:p w:rsidR="007C6F8D" w:rsidRPr="00F7535B" w:rsidRDefault="007C6F8D" w:rsidP="007C6F8D">
      <w:pPr>
        <w:pStyle w:val="Odstavecseseznamem"/>
        <w:ind w:left="1123" w:hanging="709"/>
        <w:contextualSpacing w:val="0"/>
        <w:jc w:val="both"/>
      </w:pPr>
    </w:p>
    <w:p w:rsidR="00A3520B" w:rsidRDefault="00A3520B" w:rsidP="00A3520B">
      <w:pPr>
        <w:keepNext/>
        <w:jc w:val="both"/>
        <w:rPr>
          <w:sz w:val="24"/>
          <w:szCs w:val="24"/>
        </w:rPr>
      </w:pPr>
    </w:p>
    <w:p w:rsidR="007C6F8D" w:rsidRPr="00F7535B" w:rsidRDefault="007C6F8D" w:rsidP="00A3520B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</w:t>
      </w:r>
      <w:r w:rsidR="00A3520B">
        <w:rPr>
          <w:sz w:val="24"/>
          <w:szCs w:val="24"/>
        </w:rPr>
        <w:t> </w:t>
      </w:r>
      <w:r w:rsidRPr="00F7535B">
        <w:rPr>
          <w:sz w:val="24"/>
          <w:szCs w:val="24"/>
        </w:rPr>
        <w:t>Praze</w:t>
      </w:r>
      <w:r w:rsidR="00A3520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dne ………………</w:t>
      </w:r>
      <w:proofErr w:type="gramStart"/>
      <w:r w:rsidRPr="00F7535B">
        <w:rPr>
          <w:sz w:val="24"/>
          <w:szCs w:val="24"/>
        </w:rPr>
        <w:t>…..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V </w:t>
      </w:r>
      <w:r w:rsidR="00B31BEA">
        <w:rPr>
          <w:sz w:val="24"/>
          <w:szCs w:val="24"/>
        </w:rPr>
        <w:t>Praze</w:t>
      </w:r>
      <w:proofErr w:type="gramEnd"/>
      <w:r w:rsidR="00B31BEA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dne……………………</w:t>
      </w: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B60534" w:rsidRPr="00F7535B" w:rsidRDefault="00B60534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B60534" w:rsidRPr="00F7535B" w:rsidRDefault="00B60534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641B91" w:rsidRPr="00F7535B" w:rsidRDefault="00641B91" w:rsidP="00A3520B">
      <w:pPr>
        <w:keepNext/>
        <w:keepLines/>
        <w:jc w:val="both"/>
        <w:rPr>
          <w:sz w:val="24"/>
          <w:szCs w:val="24"/>
        </w:rPr>
      </w:pP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…….....................................            </w:t>
      </w:r>
      <w:r w:rsidRPr="00F7535B">
        <w:rPr>
          <w:sz w:val="24"/>
          <w:szCs w:val="24"/>
        </w:rPr>
        <w:tab/>
        <w:t xml:space="preserve"> ……….……………………….</w:t>
      </w:r>
    </w:p>
    <w:p w:rsidR="007C6F8D" w:rsidRPr="00F7535B" w:rsidRDefault="007C6F8D" w:rsidP="007C6F8D">
      <w:pPr>
        <w:keepNext/>
        <w:keepLines/>
        <w:ind w:left="1520" w:firstLine="68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JUDr. Ladislav Máca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="00A3520B">
        <w:rPr>
          <w:sz w:val="24"/>
          <w:szCs w:val="24"/>
        </w:rPr>
        <w:t xml:space="preserve">    </w:t>
      </w:r>
      <w:r w:rsidR="00B31BEA">
        <w:rPr>
          <w:sz w:val="24"/>
          <w:szCs w:val="24"/>
        </w:rPr>
        <w:t xml:space="preserve">        Ing. David </w:t>
      </w:r>
      <w:proofErr w:type="spellStart"/>
      <w:r w:rsidR="00B31BEA">
        <w:rPr>
          <w:sz w:val="24"/>
          <w:szCs w:val="24"/>
        </w:rPr>
        <w:t>Lesch</w:t>
      </w:r>
      <w:proofErr w:type="spellEnd"/>
      <w:r w:rsidR="00A3520B">
        <w:rPr>
          <w:sz w:val="24"/>
          <w:szCs w:val="24"/>
        </w:rPr>
        <w:t xml:space="preserve">     </w:t>
      </w:r>
    </w:p>
    <w:p w:rsidR="007C6F8D" w:rsidRPr="0027235B" w:rsidRDefault="007C6F8D" w:rsidP="007C6F8D">
      <w:pPr>
        <w:keepNext/>
        <w:keepLines/>
        <w:ind w:left="1123" w:hanging="709"/>
        <w:jc w:val="both"/>
      </w:pPr>
      <w:r w:rsidRPr="00F7535B">
        <w:rPr>
          <w:sz w:val="24"/>
          <w:szCs w:val="24"/>
        </w:rPr>
        <w:t xml:space="preserve">   </w:t>
      </w:r>
      <w:r w:rsidRPr="00F7535B">
        <w:rPr>
          <w:sz w:val="24"/>
          <w:szCs w:val="24"/>
        </w:rPr>
        <w:tab/>
        <w:t xml:space="preserve">    </w:t>
      </w:r>
      <w:r w:rsidRPr="00F7535B">
        <w:rPr>
          <w:sz w:val="24"/>
          <w:szCs w:val="24"/>
        </w:rPr>
        <w:tab/>
        <w:t xml:space="preserve"> </w:t>
      </w:r>
      <w:r w:rsidR="00C175BF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 xml:space="preserve">   generální ředitel</w:t>
      </w:r>
      <w:r w:rsidRPr="00F7535B">
        <w:rPr>
          <w:sz w:val="24"/>
          <w:szCs w:val="24"/>
        </w:rPr>
        <w:tab/>
      </w:r>
      <w:r w:rsidR="00B31BEA">
        <w:rPr>
          <w:sz w:val="24"/>
          <w:szCs w:val="24"/>
        </w:rPr>
        <w:t xml:space="preserve">               místopředseda představenstva AV MEDIA, a.s.</w:t>
      </w:r>
    </w:p>
    <w:p w:rsidR="007C6F8D" w:rsidRDefault="007C6F8D" w:rsidP="007C6F8D">
      <w:pPr>
        <w:rPr>
          <w:sz w:val="24"/>
          <w:szCs w:val="24"/>
        </w:rPr>
      </w:pPr>
    </w:p>
    <w:p w:rsidR="007C6F8D" w:rsidRDefault="007C6F8D" w:rsidP="007C6F8D">
      <w:pPr>
        <w:rPr>
          <w:sz w:val="24"/>
          <w:szCs w:val="24"/>
        </w:rPr>
      </w:pPr>
    </w:p>
    <w:p w:rsidR="007559FC" w:rsidRDefault="007559FC" w:rsidP="007C6F8D">
      <w:pPr>
        <w:rPr>
          <w:sz w:val="24"/>
          <w:szCs w:val="24"/>
        </w:rPr>
      </w:pPr>
    </w:p>
    <w:sectPr w:rsidR="007559FC" w:rsidSect="00C4522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9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BEA" w:rsidRDefault="00B31BEA">
      <w:r>
        <w:separator/>
      </w:r>
    </w:p>
  </w:endnote>
  <w:endnote w:type="continuationSeparator" w:id="0">
    <w:p w:rsidR="00B31BEA" w:rsidRDefault="00B31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70637452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B31BEA" w:rsidRDefault="00B31BEA" w:rsidP="00640B98">
        <w:pPr>
          <w:pStyle w:val="Zpat"/>
          <w:jc w:val="right"/>
        </w:pPr>
        <w:r w:rsidRPr="003D1E8D">
          <w:rPr>
            <w:sz w:val="18"/>
            <w:szCs w:val="18"/>
          </w:rPr>
          <w:t xml:space="preserve">Strana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PAGE   \* MERGEFORMAT </w:instrText>
        </w:r>
        <w:r w:rsidRPr="003D1E8D">
          <w:rPr>
            <w:sz w:val="18"/>
            <w:szCs w:val="18"/>
          </w:rPr>
          <w:fldChar w:fldCharType="separate"/>
        </w:r>
        <w:r w:rsidR="000C5139">
          <w:rPr>
            <w:noProof/>
            <w:sz w:val="18"/>
            <w:szCs w:val="18"/>
          </w:rPr>
          <w:t>12</w:t>
        </w:r>
        <w:r w:rsidRPr="003D1E8D">
          <w:rPr>
            <w:sz w:val="18"/>
            <w:szCs w:val="18"/>
          </w:rPr>
          <w:fldChar w:fldCharType="end"/>
        </w:r>
        <w:r w:rsidRPr="003D1E8D">
          <w:rPr>
            <w:sz w:val="18"/>
            <w:szCs w:val="18"/>
          </w:rPr>
          <w:t xml:space="preserve"> z celkového počtu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NUMPAGES   \* MERGEFORMAT </w:instrText>
        </w:r>
        <w:r w:rsidRPr="003D1E8D">
          <w:rPr>
            <w:sz w:val="18"/>
            <w:szCs w:val="18"/>
          </w:rPr>
          <w:fldChar w:fldCharType="separate"/>
        </w:r>
        <w:r w:rsidR="000C5139">
          <w:rPr>
            <w:noProof/>
            <w:sz w:val="18"/>
            <w:szCs w:val="18"/>
          </w:rPr>
          <w:t>12</w:t>
        </w:r>
        <w:r w:rsidRPr="003D1E8D">
          <w:rPr>
            <w:sz w:val="18"/>
            <w:szCs w:val="18"/>
          </w:rPr>
          <w:fldChar w:fldCharType="end"/>
        </w:r>
      </w:p>
    </w:sdtContent>
  </w:sdt>
  <w:p w:rsidR="00B31BEA" w:rsidRDefault="00B31BEA">
    <w:pPr>
      <w:pStyle w:val="Zpat"/>
      <w:jc w:val="center"/>
    </w:pPr>
  </w:p>
  <w:p w:rsidR="00B31BEA" w:rsidRDefault="00B31BE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BEA" w:rsidRDefault="00B31BEA" w:rsidP="003D1E8D">
    <w:pPr>
      <w:pStyle w:val="Zpat"/>
      <w:jc w:val="right"/>
    </w:pPr>
  </w:p>
  <w:p w:rsidR="00B31BEA" w:rsidRDefault="00B31BE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BEA" w:rsidRDefault="00B31BEA">
      <w:r>
        <w:separator/>
      </w:r>
    </w:p>
  </w:footnote>
  <w:footnote w:type="continuationSeparator" w:id="0">
    <w:p w:rsidR="00B31BEA" w:rsidRDefault="00B31B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BEA" w:rsidRDefault="00B31BE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B31BEA" w:rsidRDefault="00B31BE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BEA" w:rsidRDefault="00B31BEA" w:rsidP="00E91C75">
    <w:pPr>
      <w:pStyle w:val="Zhlav"/>
      <w:pBdr>
        <w:bottom w:val="single" w:sz="4" w:space="1" w:color="auto"/>
      </w:pBdr>
    </w:pPr>
    <w:r>
      <w:rPr>
        <w:noProof/>
      </w:rPr>
      <w:drawing>
        <wp:inline distT="0" distB="0" distL="0" distR="0" wp14:anchorId="4FB58576" wp14:editId="01CDD6A3">
          <wp:extent cx="1399540" cy="779145"/>
          <wp:effectExtent l="0" t="0" r="0" b="190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BEA" w:rsidRDefault="00B31BEA" w:rsidP="00D16B3D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ab/>
      <w:t xml:space="preserve">                   </w:t>
    </w:r>
    <w:r>
      <w:rPr>
        <w:b/>
      </w:rPr>
      <w:t>„</w:t>
    </w:r>
    <w:r>
      <w:t xml:space="preserve">Obnovení a komplexní instalace audiovizuálního vybavení pro potřeby odboru všeobecné správy </w:t>
    </w:r>
    <w:proofErr w:type="gramStart"/>
    <w:r>
      <w:t>na</w:t>
    </w:r>
    <w:proofErr w:type="gramEnd"/>
    <w:r>
      <w:t xml:space="preserve">     </w:t>
    </w:r>
  </w:p>
  <w:p w:rsidR="00B31BEA" w:rsidRDefault="00B31BEA" w:rsidP="00D16B3D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 xml:space="preserve">                                                                                                                                                                 Centrotexu“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BEA" w:rsidRDefault="00B31BEA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68F2D022" wp14:editId="4627AA5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B31BEA" w:rsidRPr="0027235B" w:rsidRDefault="00B31BEA" w:rsidP="0027235B">
    <w:pPr>
      <w:pStyle w:val="Zhlav"/>
      <w:pBdr>
        <w:bottom w:val="single" w:sz="4" w:space="1" w:color="auto"/>
      </w:pBdr>
      <w:jc w:val="right"/>
    </w:pPr>
    <w:r>
      <w:t>„Obnovení a komplexní instalace audiovizuálního vybavení pro potřeby odboru všeobecné správy na Centrotexu“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93"/>
    <w:multiLevelType w:val="hybridMultilevel"/>
    <w:tmpl w:val="A2C275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0CD"/>
    <w:multiLevelType w:val="multilevel"/>
    <w:tmpl w:val="658AF080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7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8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9F6592B"/>
    <w:multiLevelType w:val="hybridMultilevel"/>
    <w:tmpl w:val="162276BA"/>
    <w:lvl w:ilvl="0" w:tplc="0405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4"/>
  </w:num>
  <w:num w:numId="4">
    <w:abstractNumId w:val="17"/>
  </w:num>
  <w:num w:numId="5">
    <w:abstractNumId w:val="23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10"/>
  </w:num>
  <w:num w:numId="11">
    <w:abstractNumId w:val="20"/>
  </w:num>
  <w:num w:numId="12">
    <w:abstractNumId w:val="2"/>
  </w:num>
  <w:num w:numId="13">
    <w:abstractNumId w:val="15"/>
  </w:num>
  <w:num w:numId="14">
    <w:abstractNumId w:val="5"/>
  </w:num>
  <w:num w:numId="15">
    <w:abstractNumId w:val="3"/>
  </w:num>
  <w:num w:numId="16">
    <w:abstractNumId w:val="8"/>
  </w:num>
  <w:num w:numId="17">
    <w:abstractNumId w:val="25"/>
  </w:num>
  <w:num w:numId="18">
    <w:abstractNumId w:val="11"/>
  </w:num>
  <w:num w:numId="19">
    <w:abstractNumId w:val="26"/>
  </w:num>
  <w:num w:numId="20">
    <w:abstractNumId w:val="19"/>
  </w:num>
  <w:num w:numId="21">
    <w:abstractNumId w:val="27"/>
  </w:num>
  <w:num w:numId="22">
    <w:abstractNumId w:val="16"/>
  </w:num>
  <w:num w:numId="23">
    <w:abstractNumId w:val="7"/>
  </w:num>
  <w:num w:numId="24">
    <w:abstractNumId w:val="9"/>
  </w:num>
  <w:num w:numId="25">
    <w:abstractNumId w:val="4"/>
  </w:num>
  <w:num w:numId="26">
    <w:abstractNumId w:val="1"/>
  </w:num>
  <w:num w:numId="27">
    <w:abstractNumId w:val="24"/>
  </w:num>
  <w:num w:numId="28">
    <w:abstractNumId w:val="28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102FC"/>
    <w:rsid w:val="00010BCC"/>
    <w:rsid w:val="0001236C"/>
    <w:rsid w:val="00013863"/>
    <w:rsid w:val="00017037"/>
    <w:rsid w:val="00017900"/>
    <w:rsid w:val="00017C53"/>
    <w:rsid w:val="00021704"/>
    <w:rsid w:val="00023E82"/>
    <w:rsid w:val="000249E1"/>
    <w:rsid w:val="00030126"/>
    <w:rsid w:val="00041A93"/>
    <w:rsid w:val="0004429F"/>
    <w:rsid w:val="000454DA"/>
    <w:rsid w:val="0004556A"/>
    <w:rsid w:val="000458C8"/>
    <w:rsid w:val="000472AE"/>
    <w:rsid w:val="000515A6"/>
    <w:rsid w:val="00052975"/>
    <w:rsid w:val="00057094"/>
    <w:rsid w:val="00060B20"/>
    <w:rsid w:val="00061378"/>
    <w:rsid w:val="00061EA2"/>
    <w:rsid w:val="00063ECF"/>
    <w:rsid w:val="00065920"/>
    <w:rsid w:val="00065C83"/>
    <w:rsid w:val="00072A46"/>
    <w:rsid w:val="00073199"/>
    <w:rsid w:val="00073937"/>
    <w:rsid w:val="00077588"/>
    <w:rsid w:val="00077D3C"/>
    <w:rsid w:val="00080084"/>
    <w:rsid w:val="00082B2D"/>
    <w:rsid w:val="00086C9F"/>
    <w:rsid w:val="0009483F"/>
    <w:rsid w:val="00095699"/>
    <w:rsid w:val="000A2AAA"/>
    <w:rsid w:val="000B034A"/>
    <w:rsid w:val="000B4309"/>
    <w:rsid w:val="000B4B24"/>
    <w:rsid w:val="000B4CED"/>
    <w:rsid w:val="000C12EC"/>
    <w:rsid w:val="000C2998"/>
    <w:rsid w:val="000C3377"/>
    <w:rsid w:val="000C5139"/>
    <w:rsid w:val="000C7ECD"/>
    <w:rsid w:val="000E4C83"/>
    <w:rsid w:val="000F747A"/>
    <w:rsid w:val="00102181"/>
    <w:rsid w:val="00102E83"/>
    <w:rsid w:val="00104C74"/>
    <w:rsid w:val="00105CBD"/>
    <w:rsid w:val="00106E01"/>
    <w:rsid w:val="001177C6"/>
    <w:rsid w:val="00120597"/>
    <w:rsid w:val="001259D8"/>
    <w:rsid w:val="00134D65"/>
    <w:rsid w:val="001359BC"/>
    <w:rsid w:val="001408F7"/>
    <w:rsid w:val="0014186D"/>
    <w:rsid w:val="00141C05"/>
    <w:rsid w:val="00144A52"/>
    <w:rsid w:val="00145755"/>
    <w:rsid w:val="001525BA"/>
    <w:rsid w:val="001623C6"/>
    <w:rsid w:val="00165A2D"/>
    <w:rsid w:val="00166571"/>
    <w:rsid w:val="00172806"/>
    <w:rsid w:val="0017368B"/>
    <w:rsid w:val="00176061"/>
    <w:rsid w:val="001767AD"/>
    <w:rsid w:val="00186093"/>
    <w:rsid w:val="00193512"/>
    <w:rsid w:val="001A0E8F"/>
    <w:rsid w:val="001B03C4"/>
    <w:rsid w:val="001B08AB"/>
    <w:rsid w:val="001B1D9E"/>
    <w:rsid w:val="001B4CDA"/>
    <w:rsid w:val="001C3B8F"/>
    <w:rsid w:val="001D2B40"/>
    <w:rsid w:val="001D5192"/>
    <w:rsid w:val="001D690F"/>
    <w:rsid w:val="001D792D"/>
    <w:rsid w:val="001E12A7"/>
    <w:rsid w:val="001E4E47"/>
    <w:rsid w:val="001E5026"/>
    <w:rsid w:val="001E5832"/>
    <w:rsid w:val="001F0FDB"/>
    <w:rsid w:val="001F7757"/>
    <w:rsid w:val="002003FF"/>
    <w:rsid w:val="0020323C"/>
    <w:rsid w:val="002039DA"/>
    <w:rsid w:val="002064F8"/>
    <w:rsid w:val="002073C1"/>
    <w:rsid w:val="00212221"/>
    <w:rsid w:val="00217632"/>
    <w:rsid w:val="00226EC9"/>
    <w:rsid w:val="00231536"/>
    <w:rsid w:val="002348AB"/>
    <w:rsid w:val="00237EF1"/>
    <w:rsid w:val="0024144D"/>
    <w:rsid w:val="00241A56"/>
    <w:rsid w:val="002426F7"/>
    <w:rsid w:val="00242763"/>
    <w:rsid w:val="00243872"/>
    <w:rsid w:val="002457AB"/>
    <w:rsid w:val="00250E29"/>
    <w:rsid w:val="00255336"/>
    <w:rsid w:val="00263C05"/>
    <w:rsid w:val="002673F6"/>
    <w:rsid w:val="0027235B"/>
    <w:rsid w:val="002764B2"/>
    <w:rsid w:val="00280708"/>
    <w:rsid w:val="002808EF"/>
    <w:rsid w:val="002809EB"/>
    <w:rsid w:val="00285C0C"/>
    <w:rsid w:val="00294A38"/>
    <w:rsid w:val="00296E29"/>
    <w:rsid w:val="002A3238"/>
    <w:rsid w:val="002A6593"/>
    <w:rsid w:val="002B33BD"/>
    <w:rsid w:val="002B33EB"/>
    <w:rsid w:val="002B7934"/>
    <w:rsid w:val="002C3409"/>
    <w:rsid w:val="002C4936"/>
    <w:rsid w:val="002C4B08"/>
    <w:rsid w:val="002C4ED2"/>
    <w:rsid w:val="002D791D"/>
    <w:rsid w:val="002E3BC4"/>
    <w:rsid w:val="002E6D92"/>
    <w:rsid w:val="002F0237"/>
    <w:rsid w:val="002F3D69"/>
    <w:rsid w:val="002F479B"/>
    <w:rsid w:val="0030154E"/>
    <w:rsid w:val="00302D4E"/>
    <w:rsid w:val="003048F0"/>
    <w:rsid w:val="00306A46"/>
    <w:rsid w:val="00314870"/>
    <w:rsid w:val="00321AD6"/>
    <w:rsid w:val="0032555F"/>
    <w:rsid w:val="00330F4A"/>
    <w:rsid w:val="00345122"/>
    <w:rsid w:val="00351061"/>
    <w:rsid w:val="00352014"/>
    <w:rsid w:val="00353BB6"/>
    <w:rsid w:val="003546DE"/>
    <w:rsid w:val="00356EA7"/>
    <w:rsid w:val="00357460"/>
    <w:rsid w:val="00364F7C"/>
    <w:rsid w:val="00366033"/>
    <w:rsid w:val="0037268E"/>
    <w:rsid w:val="0038055F"/>
    <w:rsid w:val="0038151C"/>
    <w:rsid w:val="00381F22"/>
    <w:rsid w:val="00384C4D"/>
    <w:rsid w:val="00384F8C"/>
    <w:rsid w:val="00385617"/>
    <w:rsid w:val="003904B0"/>
    <w:rsid w:val="003908A4"/>
    <w:rsid w:val="00394A4F"/>
    <w:rsid w:val="00397149"/>
    <w:rsid w:val="003A138A"/>
    <w:rsid w:val="003A2C1F"/>
    <w:rsid w:val="003A30AC"/>
    <w:rsid w:val="003B12E3"/>
    <w:rsid w:val="003B3287"/>
    <w:rsid w:val="003C5B9E"/>
    <w:rsid w:val="003D0142"/>
    <w:rsid w:val="003D1E8D"/>
    <w:rsid w:val="003D3003"/>
    <w:rsid w:val="003D502A"/>
    <w:rsid w:val="003D64B4"/>
    <w:rsid w:val="003E12CE"/>
    <w:rsid w:val="003E18C2"/>
    <w:rsid w:val="003E672D"/>
    <w:rsid w:val="003F0DFC"/>
    <w:rsid w:val="003F1225"/>
    <w:rsid w:val="00400B9F"/>
    <w:rsid w:val="00402E81"/>
    <w:rsid w:val="00411916"/>
    <w:rsid w:val="00413D96"/>
    <w:rsid w:val="00415490"/>
    <w:rsid w:val="00421193"/>
    <w:rsid w:val="00421F3E"/>
    <w:rsid w:val="004274FF"/>
    <w:rsid w:val="00434267"/>
    <w:rsid w:val="00443D5B"/>
    <w:rsid w:val="00447127"/>
    <w:rsid w:val="0045579F"/>
    <w:rsid w:val="00460CD0"/>
    <w:rsid w:val="004659A8"/>
    <w:rsid w:val="00465E20"/>
    <w:rsid w:val="00467620"/>
    <w:rsid w:val="00472AD4"/>
    <w:rsid w:val="0047742E"/>
    <w:rsid w:val="004779C2"/>
    <w:rsid w:val="00483D23"/>
    <w:rsid w:val="00490794"/>
    <w:rsid w:val="00494BDA"/>
    <w:rsid w:val="00496BBD"/>
    <w:rsid w:val="004A015D"/>
    <w:rsid w:val="004A6CF0"/>
    <w:rsid w:val="004B0D64"/>
    <w:rsid w:val="004B1865"/>
    <w:rsid w:val="004B2A7D"/>
    <w:rsid w:val="004B7710"/>
    <w:rsid w:val="004C46B0"/>
    <w:rsid w:val="004C4E1C"/>
    <w:rsid w:val="004D5DD0"/>
    <w:rsid w:val="004D711C"/>
    <w:rsid w:val="004E23D1"/>
    <w:rsid w:val="004E5530"/>
    <w:rsid w:val="004F1769"/>
    <w:rsid w:val="004F3A89"/>
    <w:rsid w:val="004F4EA4"/>
    <w:rsid w:val="00511C95"/>
    <w:rsid w:val="00511DEE"/>
    <w:rsid w:val="00513DA8"/>
    <w:rsid w:val="005163BC"/>
    <w:rsid w:val="00517881"/>
    <w:rsid w:val="00520857"/>
    <w:rsid w:val="00522C53"/>
    <w:rsid w:val="005241B5"/>
    <w:rsid w:val="0052433A"/>
    <w:rsid w:val="00531314"/>
    <w:rsid w:val="005314C6"/>
    <w:rsid w:val="00541AAD"/>
    <w:rsid w:val="005420B0"/>
    <w:rsid w:val="00542DC4"/>
    <w:rsid w:val="00547D6A"/>
    <w:rsid w:val="00551712"/>
    <w:rsid w:val="005528D8"/>
    <w:rsid w:val="00552D36"/>
    <w:rsid w:val="005558E0"/>
    <w:rsid w:val="00562D46"/>
    <w:rsid w:val="005643A3"/>
    <w:rsid w:val="00564A90"/>
    <w:rsid w:val="00565A44"/>
    <w:rsid w:val="005713BC"/>
    <w:rsid w:val="00573C84"/>
    <w:rsid w:val="00574C39"/>
    <w:rsid w:val="005770D8"/>
    <w:rsid w:val="00580883"/>
    <w:rsid w:val="00583895"/>
    <w:rsid w:val="00591CE7"/>
    <w:rsid w:val="005965E4"/>
    <w:rsid w:val="005A1E7C"/>
    <w:rsid w:val="005A23E7"/>
    <w:rsid w:val="005B7DC7"/>
    <w:rsid w:val="005C0975"/>
    <w:rsid w:val="005C265F"/>
    <w:rsid w:val="005C28FE"/>
    <w:rsid w:val="005C4D6D"/>
    <w:rsid w:val="005C60B3"/>
    <w:rsid w:val="005D16F0"/>
    <w:rsid w:val="005D215A"/>
    <w:rsid w:val="005D7DDE"/>
    <w:rsid w:val="005E1748"/>
    <w:rsid w:val="005E3E9A"/>
    <w:rsid w:val="005E561F"/>
    <w:rsid w:val="005E5ECC"/>
    <w:rsid w:val="005E72C3"/>
    <w:rsid w:val="005E751D"/>
    <w:rsid w:val="005F3AF2"/>
    <w:rsid w:val="00600A95"/>
    <w:rsid w:val="00601580"/>
    <w:rsid w:val="00602EC2"/>
    <w:rsid w:val="00610F83"/>
    <w:rsid w:val="00614E6A"/>
    <w:rsid w:val="0062190E"/>
    <w:rsid w:val="00622090"/>
    <w:rsid w:val="00622AA3"/>
    <w:rsid w:val="006310BC"/>
    <w:rsid w:val="006326B4"/>
    <w:rsid w:val="00640B98"/>
    <w:rsid w:val="00641B91"/>
    <w:rsid w:val="00641D9E"/>
    <w:rsid w:val="00641DCE"/>
    <w:rsid w:val="006443D8"/>
    <w:rsid w:val="006458B9"/>
    <w:rsid w:val="00647A2F"/>
    <w:rsid w:val="00651657"/>
    <w:rsid w:val="00653300"/>
    <w:rsid w:val="006553A6"/>
    <w:rsid w:val="006616CD"/>
    <w:rsid w:val="00663FE1"/>
    <w:rsid w:val="0066481C"/>
    <w:rsid w:val="0066547C"/>
    <w:rsid w:val="00670891"/>
    <w:rsid w:val="00676F12"/>
    <w:rsid w:val="00683C08"/>
    <w:rsid w:val="0069050B"/>
    <w:rsid w:val="00693B62"/>
    <w:rsid w:val="006A179B"/>
    <w:rsid w:val="006A3C5C"/>
    <w:rsid w:val="006A3FEE"/>
    <w:rsid w:val="006B1601"/>
    <w:rsid w:val="006B7695"/>
    <w:rsid w:val="006C6755"/>
    <w:rsid w:val="006C6BE1"/>
    <w:rsid w:val="006D50BF"/>
    <w:rsid w:val="006E339E"/>
    <w:rsid w:val="006E7CFC"/>
    <w:rsid w:val="006F17DC"/>
    <w:rsid w:val="006F5D1A"/>
    <w:rsid w:val="006F5DB9"/>
    <w:rsid w:val="006F6047"/>
    <w:rsid w:val="00704200"/>
    <w:rsid w:val="0070627A"/>
    <w:rsid w:val="0070666A"/>
    <w:rsid w:val="00706BA7"/>
    <w:rsid w:val="0071006B"/>
    <w:rsid w:val="00714C22"/>
    <w:rsid w:val="007266F0"/>
    <w:rsid w:val="00730F75"/>
    <w:rsid w:val="0073612F"/>
    <w:rsid w:val="00741645"/>
    <w:rsid w:val="0074272F"/>
    <w:rsid w:val="00745A41"/>
    <w:rsid w:val="007538FF"/>
    <w:rsid w:val="00755947"/>
    <w:rsid w:val="007559FC"/>
    <w:rsid w:val="00755D3A"/>
    <w:rsid w:val="00761338"/>
    <w:rsid w:val="007669C9"/>
    <w:rsid w:val="00767CF2"/>
    <w:rsid w:val="00775C35"/>
    <w:rsid w:val="00780567"/>
    <w:rsid w:val="00780E37"/>
    <w:rsid w:val="00781E84"/>
    <w:rsid w:val="00783192"/>
    <w:rsid w:val="00797EB6"/>
    <w:rsid w:val="007A00F9"/>
    <w:rsid w:val="007A04BE"/>
    <w:rsid w:val="007A5C0A"/>
    <w:rsid w:val="007A5DF7"/>
    <w:rsid w:val="007B013B"/>
    <w:rsid w:val="007B4D23"/>
    <w:rsid w:val="007C2B90"/>
    <w:rsid w:val="007C4D8C"/>
    <w:rsid w:val="007C6F8D"/>
    <w:rsid w:val="007D6F2B"/>
    <w:rsid w:val="007E323C"/>
    <w:rsid w:val="007E4897"/>
    <w:rsid w:val="007E65D9"/>
    <w:rsid w:val="007F20F4"/>
    <w:rsid w:val="007F601E"/>
    <w:rsid w:val="008106D2"/>
    <w:rsid w:val="00811805"/>
    <w:rsid w:val="00815278"/>
    <w:rsid w:val="0081645D"/>
    <w:rsid w:val="00821CCE"/>
    <w:rsid w:val="00831BCA"/>
    <w:rsid w:val="00831E6A"/>
    <w:rsid w:val="0083367E"/>
    <w:rsid w:val="00842023"/>
    <w:rsid w:val="00843549"/>
    <w:rsid w:val="008442B4"/>
    <w:rsid w:val="008453EB"/>
    <w:rsid w:val="00845896"/>
    <w:rsid w:val="008505C7"/>
    <w:rsid w:val="00851C36"/>
    <w:rsid w:val="00855497"/>
    <w:rsid w:val="00857CFB"/>
    <w:rsid w:val="008613B2"/>
    <w:rsid w:val="00866BF7"/>
    <w:rsid w:val="00871002"/>
    <w:rsid w:val="008716FB"/>
    <w:rsid w:val="00875170"/>
    <w:rsid w:val="00883909"/>
    <w:rsid w:val="00883FBD"/>
    <w:rsid w:val="00890199"/>
    <w:rsid w:val="008957C1"/>
    <w:rsid w:val="00897F8E"/>
    <w:rsid w:val="008A069F"/>
    <w:rsid w:val="008A18F6"/>
    <w:rsid w:val="008A4B7E"/>
    <w:rsid w:val="008A4D65"/>
    <w:rsid w:val="008A5C0B"/>
    <w:rsid w:val="008A799F"/>
    <w:rsid w:val="008B28C7"/>
    <w:rsid w:val="008B3571"/>
    <w:rsid w:val="008C24AC"/>
    <w:rsid w:val="008D6A69"/>
    <w:rsid w:val="008F1222"/>
    <w:rsid w:val="008F1B89"/>
    <w:rsid w:val="008F4131"/>
    <w:rsid w:val="008F42B5"/>
    <w:rsid w:val="008F58A6"/>
    <w:rsid w:val="00901BA6"/>
    <w:rsid w:val="00902743"/>
    <w:rsid w:val="0090429D"/>
    <w:rsid w:val="009073D3"/>
    <w:rsid w:val="00912847"/>
    <w:rsid w:val="00913D28"/>
    <w:rsid w:val="00913D51"/>
    <w:rsid w:val="0092228B"/>
    <w:rsid w:val="00930A06"/>
    <w:rsid w:val="00933B6E"/>
    <w:rsid w:val="00937649"/>
    <w:rsid w:val="00937D8B"/>
    <w:rsid w:val="0094035C"/>
    <w:rsid w:val="00941C13"/>
    <w:rsid w:val="00950F79"/>
    <w:rsid w:val="0095742D"/>
    <w:rsid w:val="00974CDD"/>
    <w:rsid w:val="00976AE9"/>
    <w:rsid w:val="009776EA"/>
    <w:rsid w:val="00980528"/>
    <w:rsid w:val="009823F8"/>
    <w:rsid w:val="009831BC"/>
    <w:rsid w:val="00997C4C"/>
    <w:rsid w:val="009A01DD"/>
    <w:rsid w:val="009A0217"/>
    <w:rsid w:val="009A049F"/>
    <w:rsid w:val="009A3C21"/>
    <w:rsid w:val="009A40F4"/>
    <w:rsid w:val="009A7F85"/>
    <w:rsid w:val="009B4DA3"/>
    <w:rsid w:val="009B5837"/>
    <w:rsid w:val="009C1FAB"/>
    <w:rsid w:val="009C2D7F"/>
    <w:rsid w:val="009D1C59"/>
    <w:rsid w:val="009D1C81"/>
    <w:rsid w:val="009D798C"/>
    <w:rsid w:val="009E1DC7"/>
    <w:rsid w:val="009E2FD2"/>
    <w:rsid w:val="009E581A"/>
    <w:rsid w:val="009F0816"/>
    <w:rsid w:val="009F37BB"/>
    <w:rsid w:val="009F3F06"/>
    <w:rsid w:val="009F5026"/>
    <w:rsid w:val="009F7FA4"/>
    <w:rsid w:val="00A02695"/>
    <w:rsid w:val="00A026A4"/>
    <w:rsid w:val="00A031A2"/>
    <w:rsid w:val="00A06CA5"/>
    <w:rsid w:val="00A11A49"/>
    <w:rsid w:val="00A151AB"/>
    <w:rsid w:val="00A160B9"/>
    <w:rsid w:val="00A2017D"/>
    <w:rsid w:val="00A22704"/>
    <w:rsid w:val="00A246B3"/>
    <w:rsid w:val="00A300B3"/>
    <w:rsid w:val="00A30F25"/>
    <w:rsid w:val="00A33B5F"/>
    <w:rsid w:val="00A3520B"/>
    <w:rsid w:val="00A35CC7"/>
    <w:rsid w:val="00A42CB4"/>
    <w:rsid w:val="00A44554"/>
    <w:rsid w:val="00A46C21"/>
    <w:rsid w:val="00A47F31"/>
    <w:rsid w:val="00A51092"/>
    <w:rsid w:val="00A57CE2"/>
    <w:rsid w:val="00A63DE6"/>
    <w:rsid w:val="00A65BC6"/>
    <w:rsid w:val="00A73506"/>
    <w:rsid w:val="00A73A8E"/>
    <w:rsid w:val="00A83B83"/>
    <w:rsid w:val="00A96DCC"/>
    <w:rsid w:val="00AA1272"/>
    <w:rsid w:val="00AA20F0"/>
    <w:rsid w:val="00AA53E1"/>
    <w:rsid w:val="00AA6DBA"/>
    <w:rsid w:val="00AC0B97"/>
    <w:rsid w:val="00AC4808"/>
    <w:rsid w:val="00AD0712"/>
    <w:rsid w:val="00AD2FDE"/>
    <w:rsid w:val="00AE088A"/>
    <w:rsid w:val="00AE3037"/>
    <w:rsid w:val="00AE59DB"/>
    <w:rsid w:val="00AE7B67"/>
    <w:rsid w:val="00AE7D6E"/>
    <w:rsid w:val="00AF0B7B"/>
    <w:rsid w:val="00AF4FE8"/>
    <w:rsid w:val="00AF576C"/>
    <w:rsid w:val="00AF652F"/>
    <w:rsid w:val="00AF7CEE"/>
    <w:rsid w:val="00B036B4"/>
    <w:rsid w:val="00B04EBF"/>
    <w:rsid w:val="00B0792E"/>
    <w:rsid w:val="00B20D8D"/>
    <w:rsid w:val="00B31BEA"/>
    <w:rsid w:val="00B36DAD"/>
    <w:rsid w:val="00B44F2B"/>
    <w:rsid w:val="00B45902"/>
    <w:rsid w:val="00B45E65"/>
    <w:rsid w:val="00B473A6"/>
    <w:rsid w:val="00B5059F"/>
    <w:rsid w:val="00B5193B"/>
    <w:rsid w:val="00B55D3A"/>
    <w:rsid w:val="00B56675"/>
    <w:rsid w:val="00B60534"/>
    <w:rsid w:val="00B60FFF"/>
    <w:rsid w:val="00B640E9"/>
    <w:rsid w:val="00B73CE2"/>
    <w:rsid w:val="00B743AE"/>
    <w:rsid w:val="00B74BA0"/>
    <w:rsid w:val="00B770CC"/>
    <w:rsid w:val="00B8777A"/>
    <w:rsid w:val="00B9280C"/>
    <w:rsid w:val="00B97D6F"/>
    <w:rsid w:val="00BA13DB"/>
    <w:rsid w:val="00BA6502"/>
    <w:rsid w:val="00BA6803"/>
    <w:rsid w:val="00BA7470"/>
    <w:rsid w:val="00BB0AB2"/>
    <w:rsid w:val="00BB2FA6"/>
    <w:rsid w:val="00BB4F92"/>
    <w:rsid w:val="00BD5BA1"/>
    <w:rsid w:val="00BE076F"/>
    <w:rsid w:val="00BE078A"/>
    <w:rsid w:val="00BF3EF1"/>
    <w:rsid w:val="00BF40EC"/>
    <w:rsid w:val="00BF6147"/>
    <w:rsid w:val="00C02EC6"/>
    <w:rsid w:val="00C04851"/>
    <w:rsid w:val="00C05826"/>
    <w:rsid w:val="00C06FBE"/>
    <w:rsid w:val="00C13F69"/>
    <w:rsid w:val="00C175BF"/>
    <w:rsid w:val="00C31D40"/>
    <w:rsid w:val="00C356F5"/>
    <w:rsid w:val="00C4220C"/>
    <w:rsid w:val="00C4522A"/>
    <w:rsid w:val="00C6194A"/>
    <w:rsid w:val="00C61D50"/>
    <w:rsid w:val="00C62E67"/>
    <w:rsid w:val="00C6334D"/>
    <w:rsid w:val="00C661DC"/>
    <w:rsid w:val="00C67E5E"/>
    <w:rsid w:val="00C70551"/>
    <w:rsid w:val="00C71097"/>
    <w:rsid w:val="00C729AB"/>
    <w:rsid w:val="00C77682"/>
    <w:rsid w:val="00C800BC"/>
    <w:rsid w:val="00C82D24"/>
    <w:rsid w:val="00C83E9C"/>
    <w:rsid w:val="00C865AC"/>
    <w:rsid w:val="00C927C4"/>
    <w:rsid w:val="00C96F33"/>
    <w:rsid w:val="00C96FE8"/>
    <w:rsid w:val="00C97836"/>
    <w:rsid w:val="00CA0FEE"/>
    <w:rsid w:val="00CA502B"/>
    <w:rsid w:val="00CB13CE"/>
    <w:rsid w:val="00CB1DCD"/>
    <w:rsid w:val="00CB2058"/>
    <w:rsid w:val="00CB64E9"/>
    <w:rsid w:val="00CB787E"/>
    <w:rsid w:val="00CC2B9D"/>
    <w:rsid w:val="00CC3678"/>
    <w:rsid w:val="00CC658A"/>
    <w:rsid w:val="00CD0028"/>
    <w:rsid w:val="00CD187E"/>
    <w:rsid w:val="00CD7977"/>
    <w:rsid w:val="00CE4104"/>
    <w:rsid w:val="00CE7874"/>
    <w:rsid w:val="00CF2CCF"/>
    <w:rsid w:val="00CF556B"/>
    <w:rsid w:val="00D01F60"/>
    <w:rsid w:val="00D02999"/>
    <w:rsid w:val="00D058B3"/>
    <w:rsid w:val="00D0752B"/>
    <w:rsid w:val="00D07C9D"/>
    <w:rsid w:val="00D1133D"/>
    <w:rsid w:val="00D13747"/>
    <w:rsid w:val="00D16B3D"/>
    <w:rsid w:val="00D170EF"/>
    <w:rsid w:val="00D21BD4"/>
    <w:rsid w:val="00D2249B"/>
    <w:rsid w:val="00D25BAA"/>
    <w:rsid w:val="00D3275F"/>
    <w:rsid w:val="00D342E4"/>
    <w:rsid w:val="00D46769"/>
    <w:rsid w:val="00D50250"/>
    <w:rsid w:val="00D50561"/>
    <w:rsid w:val="00D632C0"/>
    <w:rsid w:val="00D747B9"/>
    <w:rsid w:val="00D74FF3"/>
    <w:rsid w:val="00D77900"/>
    <w:rsid w:val="00D801EE"/>
    <w:rsid w:val="00D80F8D"/>
    <w:rsid w:val="00D81FE9"/>
    <w:rsid w:val="00D83F50"/>
    <w:rsid w:val="00D8429F"/>
    <w:rsid w:val="00D92014"/>
    <w:rsid w:val="00D92439"/>
    <w:rsid w:val="00D925E5"/>
    <w:rsid w:val="00D9374C"/>
    <w:rsid w:val="00DA099C"/>
    <w:rsid w:val="00DA2DD7"/>
    <w:rsid w:val="00DA3B5B"/>
    <w:rsid w:val="00DA69BB"/>
    <w:rsid w:val="00DB32C8"/>
    <w:rsid w:val="00DC0643"/>
    <w:rsid w:val="00DD1525"/>
    <w:rsid w:val="00DD1753"/>
    <w:rsid w:val="00DD24FD"/>
    <w:rsid w:val="00DF1FFD"/>
    <w:rsid w:val="00DF5C5C"/>
    <w:rsid w:val="00E00AF8"/>
    <w:rsid w:val="00E0161C"/>
    <w:rsid w:val="00E04BF5"/>
    <w:rsid w:val="00E04DA6"/>
    <w:rsid w:val="00E05475"/>
    <w:rsid w:val="00E07577"/>
    <w:rsid w:val="00E12188"/>
    <w:rsid w:val="00E1271D"/>
    <w:rsid w:val="00E20310"/>
    <w:rsid w:val="00E2112E"/>
    <w:rsid w:val="00E23A2C"/>
    <w:rsid w:val="00E23F44"/>
    <w:rsid w:val="00E24015"/>
    <w:rsid w:val="00E313D8"/>
    <w:rsid w:val="00E41BFF"/>
    <w:rsid w:val="00E42EC4"/>
    <w:rsid w:val="00E43309"/>
    <w:rsid w:val="00E44598"/>
    <w:rsid w:val="00E45DD8"/>
    <w:rsid w:val="00E56D99"/>
    <w:rsid w:val="00E56EAD"/>
    <w:rsid w:val="00E578E4"/>
    <w:rsid w:val="00E61965"/>
    <w:rsid w:val="00E6268D"/>
    <w:rsid w:val="00E63017"/>
    <w:rsid w:val="00E6675E"/>
    <w:rsid w:val="00E67011"/>
    <w:rsid w:val="00E73452"/>
    <w:rsid w:val="00E7386E"/>
    <w:rsid w:val="00E86763"/>
    <w:rsid w:val="00E8676C"/>
    <w:rsid w:val="00E86A38"/>
    <w:rsid w:val="00E86CA4"/>
    <w:rsid w:val="00E91C75"/>
    <w:rsid w:val="00EA056F"/>
    <w:rsid w:val="00EA0996"/>
    <w:rsid w:val="00EA7C53"/>
    <w:rsid w:val="00EB5132"/>
    <w:rsid w:val="00EC315E"/>
    <w:rsid w:val="00EC6F11"/>
    <w:rsid w:val="00EC7F28"/>
    <w:rsid w:val="00ED1884"/>
    <w:rsid w:val="00ED1EF6"/>
    <w:rsid w:val="00EF0823"/>
    <w:rsid w:val="00EF0FA6"/>
    <w:rsid w:val="00EF1E54"/>
    <w:rsid w:val="00F03552"/>
    <w:rsid w:val="00F0389F"/>
    <w:rsid w:val="00F0598B"/>
    <w:rsid w:val="00F06A7A"/>
    <w:rsid w:val="00F074AC"/>
    <w:rsid w:val="00F13B40"/>
    <w:rsid w:val="00F14155"/>
    <w:rsid w:val="00F17502"/>
    <w:rsid w:val="00F22D6E"/>
    <w:rsid w:val="00F2567D"/>
    <w:rsid w:val="00F30D75"/>
    <w:rsid w:val="00F30E6E"/>
    <w:rsid w:val="00F33640"/>
    <w:rsid w:val="00F34E1B"/>
    <w:rsid w:val="00F44CD5"/>
    <w:rsid w:val="00F4700B"/>
    <w:rsid w:val="00F4748D"/>
    <w:rsid w:val="00F534C1"/>
    <w:rsid w:val="00F61F16"/>
    <w:rsid w:val="00F676DB"/>
    <w:rsid w:val="00F720AB"/>
    <w:rsid w:val="00F7535B"/>
    <w:rsid w:val="00F83ACF"/>
    <w:rsid w:val="00F856B0"/>
    <w:rsid w:val="00F86157"/>
    <w:rsid w:val="00F90019"/>
    <w:rsid w:val="00F9578E"/>
    <w:rsid w:val="00F978E5"/>
    <w:rsid w:val="00FA7BDA"/>
    <w:rsid w:val="00FB1A17"/>
    <w:rsid w:val="00FB1C5C"/>
    <w:rsid w:val="00FB3948"/>
    <w:rsid w:val="00FB3E9B"/>
    <w:rsid w:val="00FB4128"/>
    <w:rsid w:val="00FB58A4"/>
    <w:rsid w:val="00FB7435"/>
    <w:rsid w:val="00FB7DB4"/>
    <w:rsid w:val="00FC075D"/>
    <w:rsid w:val="00FC56FF"/>
    <w:rsid w:val="00FD3298"/>
    <w:rsid w:val="00FD3BF4"/>
    <w:rsid w:val="00FD6340"/>
    <w:rsid w:val="00FD7D2F"/>
    <w:rsid w:val="00FE1ED7"/>
    <w:rsid w:val="00FE3EA8"/>
    <w:rsid w:val="00FE714E"/>
    <w:rsid w:val="00FE7E15"/>
    <w:rsid w:val="00FF2472"/>
    <w:rsid w:val="00FF483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aktury_dms@zsmv.cz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.stochl@zsm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C3973-2B53-4EA0-A0F9-1D0580C89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8E38EABB</Template>
  <TotalTime>15</TotalTime>
  <Pages>12</Pages>
  <Words>3297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Alena Pribylova</cp:lastModifiedBy>
  <cp:revision>4</cp:revision>
  <cp:lastPrinted>2016-12-02T10:24:00Z</cp:lastPrinted>
  <dcterms:created xsi:type="dcterms:W3CDTF">2016-12-02T09:55:00Z</dcterms:created>
  <dcterms:modified xsi:type="dcterms:W3CDTF">2016-12-02T10:36:00Z</dcterms:modified>
</cp:coreProperties>
</file>