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1465840</wp:posOffset>
            </wp:positionH>
            <wp:positionV relativeFrom="page">
              <wp:posOffset>2213912</wp:posOffset>
            </wp:positionV>
            <wp:extent cx="1776635" cy="16232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6635" cy="162320"/>
                    </a:xfrm>
                    <a:custGeom>
                      <a:rect l="l" t="t" r="r" b="b"/>
                      <a:pathLst>
                        <a:path w="1814736" h="200420">
                          <a:moveTo>
                            <a:pt x="0" y="200420"/>
                          </a:moveTo>
                          <a:lnTo>
                            <a:pt x="1814736" y="200420"/>
                          </a:lnTo>
                          <a:lnTo>
                            <a:pt x="1814736" y="0"/>
                          </a:lnTo>
                          <a:lnTo>
                            <a:pt x="0" y="0"/>
                          </a:lnTo>
                          <a:lnTo>
                            <a:pt x="0" y="20042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1758080</wp:posOffset>
            </wp:positionH>
            <wp:positionV relativeFrom="page">
              <wp:posOffset>2385508</wp:posOffset>
            </wp:positionV>
            <wp:extent cx="941663" cy="129856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41663" cy="129856"/>
                    </a:xfrm>
                    <a:custGeom>
                      <a:rect l="l" t="t" r="r" b="b"/>
                      <a:pathLst>
                        <a:path w="979763" h="167956">
                          <a:moveTo>
                            <a:pt x="0" y="167956"/>
                          </a:moveTo>
                          <a:lnTo>
                            <a:pt x="979763" y="167956"/>
                          </a:lnTo>
                          <a:lnTo>
                            <a:pt x="979763" y="0"/>
                          </a:lnTo>
                          <a:lnTo>
                            <a:pt x="0" y="0"/>
                          </a:lnTo>
                          <a:lnTo>
                            <a:pt x="0" y="16795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1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1795190</wp:posOffset>
            </wp:positionH>
            <wp:positionV relativeFrom="page">
              <wp:posOffset>2520002</wp:posOffset>
            </wp:positionV>
            <wp:extent cx="1201432" cy="153045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01432" cy="153045"/>
                    </a:xfrm>
                    <a:custGeom>
                      <a:rect l="l" t="t" r="r" b="b"/>
                      <a:pathLst>
                        <a:path w="1239533" h="191145">
                          <a:moveTo>
                            <a:pt x="0" y="191145"/>
                          </a:moveTo>
                          <a:lnTo>
                            <a:pt x="1239533" y="191145"/>
                          </a:lnTo>
                          <a:lnTo>
                            <a:pt x="1239533" y="0"/>
                          </a:lnTo>
                          <a:lnTo>
                            <a:pt x="0" y="0"/>
                          </a:lnTo>
                          <a:lnTo>
                            <a:pt x="0" y="19114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6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1790551</wp:posOffset>
            </wp:positionH>
            <wp:positionV relativeFrom="page">
              <wp:posOffset>2673047</wp:posOffset>
            </wp:positionV>
            <wp:extent cx="714365" cy="106667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14365" cy="106667"/>
                    </a:xfrm>
                    <a:custGeom>
                      <a:rect l="l" t="t" r="r" b="b"/>
                      <a:pathLst>
                        <a:path w="752466" h="144768">
                          <a:moveTo>
                            <a:pt x="0" y="144768"/>
                          </a:moveTo>
                          <a:lnTo>
                            <a:pt x="752466" y="144768"/>
                          </a:lnTo>
                          <a:lnTo>
                            <a:pt x="752466" y="0"/>
                          </a:lnTo>
                          <a:lnTo>
                            <a:pt x="0" y="0"/>
                          </a:lnTo>
                          <a:lnTo>
                            <a:pt x="0" y="14476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35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1776635</wp:posOffset>
            </wp:positionH>
            <wp:positionV relativeFrom="page">
              <wp:posOffset>2710149</wp:posOffset>
            </wp:positionV>
            <wp:extent cx="32471" cy="4637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471" cy="4637"/>
                    </a:xfrm>
                    <a:custGeom>
                      <a:rect l="l" t="t" r="r" b="b"/>
                      <a:pathLst>
                        <a:path w="70571" h="42738">
                          <a:moveTo>
                            <a:pt x="0" y="42738"/>
                          </a:moveTo>
                          <a:lnTo>
                            <a:pt x="70571" y="42738"/>
                          </a:lnTo>
                          <a:lnTo>
                            <a:pt x="70571" y="0"/>
                          </a:lnTo>
                          <a:lnTo>
                            <a:pt x="0" y="0"/>
                          </a:lnTo>
                          <a:lnTo>
                            <a:pt x="0" y="4273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37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1707054</wp:posOffset>
            </wp:positionH>
            <wp:positionV relativeFrom="page">
              <wp:posOffset>4078280</wp:posOffset>
            </wp:positionV>
            <wp:extent cx="677255" cy="16232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7255" cy="162320"/>
                    </a:xfrm>
                    <a:custGeom>
                      <a:rect l="l" t="t" r="r" b="b"/>
                      <a:pathLst>
                        <a:path w="715356" h="200421">
                          <a:moveTo>
                            <a:pt x="0" y="200421"/>
                          </a:moveTo>
                          <a:lnTo>
                            <a:pt x="715356" y="200421"/>
                          </a:lnTo>
                          <a:lnTo>
                            <a:pt x="715356" y="0"/>
                          </a:lnTo>
                          <a:lnTo>
                            <a:pt x="0" y="0"/>
                          </a:lnTo>
                          <a:lnTo>
                            <a:pt x="0" y="20042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1790551</wp:posOffset>
            </wp:positionH>
            <wp:positionV relativeFrom="page">
              <wp:posOffset>4245239</wp:posOffset>
            </wp:positionV>
            <wp:extent cx="909191" cy="129856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09191" cy="129856"/>
                    </a:xfrm>
                    <a:custGeom>
                      <a:rect l="l" t="t" r="r" b="b"/>
                      <a:pathLst>
                        <a:path w="947292" h="167956">
                          <a:moveTo>
                            <a:pt x="0" y="167956"/>
                          </a:moveTo>
                          <a:lnTo>
                            <a:pt x="947292" y="167956"/>
                          </a:lnTo>
                          <a:lnTo>
                            <a:pt x="947292" y="0"/>
                          </a:lnTo>
                          <a:lnTo>
                            <a:pt x="0" y="0"/>
                          </a:lnTo>
                          <a:lnTo>
                            <a:pt x="0" y="16795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981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1762719</wp:posOffset>
            </wp:positionH>
            <wp:positionV relativeFrom="page">
              <wp:posOffset>2232463</wp:posOffset>
            </wp:positionV>
            <wp:extent cx="783946" cy="16232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3946" cy="162320"/>
                    </a:xfrm>
                    <a:custGeom>
                      <a:rect l="l" t="t" r="r" b="b"/>
                      <a:pathLst>
                        <a:path w="822046" h="200420">
                          <a:moveTo>
                            <a:pt x="0" y="200420"/>
                          </a:moveTo>
                          <a:lnTo>
                            <a:pt x="822046" y="200420"/>
                          </a:lnTo>
                          <a:lnTo>
                            <a:pt x="822046" y="0"/>
                          </a:lnTo>
                          <a:lnTo>
                            <a:pt x="0" y="0"/>
                          </a:lnTo>
                          <a:lnTo>
                            <a:pt x="0" y="20042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28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2105985</wp:posOffset>
            </wp:positionH>
            <wp:positionV relativeFrom="page">
              <wp:posOffset>2673047</wp:posOffset>
            </wp:positionV>
            <wp:extent cx="324711" cy="148407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4711" cy="148407"/>
                    </a:xfrm>
                    <a:custGeom>
                      <a:rect l="l" t="t" r="r" b="b"/>
                      <a:pathLst>
                        <a:path w="362812" h="186508">
                          <a:moveTo>
                            <a:pt x="0" y="186508"/>
                          </a:moveTo>
                          <a:lnTo>
                            <a:pt x="362812" y="186508"/>
                          </a:lnTo>
                          <a:lnTo>
                            <a:pt x="362812" y="0"/>
                          </a:lnTo>
                          <a:lnTo>
                            <a:pt x="0" y="0"/>
                          </a:lnTo>
                          <a:lnTo>
                            <a:pt x="0" y="18650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07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788585</wp:posOffset>
            </wp:positionH>
            <wp:positionV relativeFrom="page">
              <wp:posOffset>8238327</wp:posOffset>
            </wp:positionV>
            <wp:extent cx="1892604" cy="862618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2604" cy="862618"/>
                    </a:xfrm>
                    <a:custGeom>
                      <a:rect l="l" t="t" r="r" b="b"/>
                      <a:pathLst>
                        <a:path w="1930704" h="900719">
                          <a:moveTo>
                            <a:pt x="0" y="900719"/>
                          </a:moveTo>
                          <a:lnTo>
                            <a:pt x="1930704" y="900719"/>
                          </a:lnTo>
                          <a:lnTo>
                            <a:pt x="1930704" y="0"/>
                          </a:lnTo>
                          <a:lnTo>
                            <a:pt x="0" y="0"/>
                          </a:lnTo>
                          <a:lnTo>
                            <a:pt x="0" y="90071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6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3437302</wp:posOffset>
            </wp:positionH>
            <wp:positionV relativeFrom="page">
              <wp:posOffset>8428474</wp:posOffset>
            </wp:positionV>
            <wp:extent cx="1744164" cy="1066678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44164" cy="1066678"/>
                    </a:xfrm>
                    <a:custGeom>
                      <a:rect l="l" t="t" r="r" b="b"/>
                      <a:pathLst>
                        <a:path w="1782265" h="1104779">
                          <a:moveTo>
                            <a:pt x="0" y="1104779"/>
                          </a:moveTo>
                          <a:lnTo>
                            <a:pt x="1782265" y="1104779"/>
                          </a:lnTo>
                          <a:lnTo>
                            <a:pt x="1782265" y="0"/>
                          </a:lnTo>
                          <a:lnTo>
                            <a:pt x="0" y="0"/>
                          </a:lnTo>
                          <a:lnTo>
                            <a:pt x="0" y="110477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26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3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2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2019-09-10T12:31:32Z</dcterms:created>
  <dcterms:modified xsi:type="dcterms:W3CDTF">2019-09-10T12:31:32Z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