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8B8" w:rsidRDefault="00A701EC">
      <w:r w:rsidRPr="00A701EC">
        <w:rPr>
          <w:noProof/>
          <w:lang w:eastAsia="cs-CZ"/>
        </w:rPr>
        <w:drawing>
          <wp:inline distT="0" distB="0" distL="0" distR="0">
            <wp:extent cx="5760720" cy="897912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41" w:rsidRDefault="00E97541">
      <w:r w:rsidRPr="00E97541">
        <w:rPr>
          <w:noProof/>
          <w:lang w:eastAsia="cs-CZ"/>
        </w:rPr>
        <w:lastRenderedPageBreak/>
        <w:drawing>
          <wp:inline distT="0" distB="0" distL="0" distR="0">
            <wp:extent cx="5760720" cy="389427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1EC"/>
    <w:rsid w:val="00A701EC"/>
    <w:rsid w:val="00D578B8"/>
    <w:rsid w:val="00E9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5EDC8"/>
  <w15:chartTrackingRefBased/>
  <w15:docId w15:val="{876A9143-D34F-4B5D-8AF1-5B646928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349ED221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MMKV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Polívková Dagmar</dc:creator>
  <cp:keywords/>
  <dc:description/>
  <cp:lastModifiedBy>Polívková Dagmar</cp:lastModifiedBy>
  <cp:revision>2</cp:revision>
  <dcterms:created xsi:type="dcterms:W3CDTF">2019-08-07T12:29:00Z</dcterms:created>
  <dcterms:modified xsi:type="dcterms:W3CDTF">2019-08-07T12:33:00Z</dcterms:modified>
</cp:coreProperties>
</file>