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95C" w:rsidRDefault="00055629">
      <w:pPr>
        <w:pStyle w:val="Rmeek"/>
        <w:framePr w:wrap="around" w:x="4971" w:y="1450"/>
        <w:pBdr>
          <w:top w:val="single" w:sz="6" w:space="5" w:color="000000" w:shadow="1"/>
          <w:left w:val="single" w:sz="6" w:space="5" w:color="000000" w:shadow="1"/>
          <w:bottom w:val="single" w:sz="6" w:space="5" w:color="000000" w:shadow="1"/>
          <w:right w:val="single" w:sz="6" w:space="5" w:color="000000" w:shadow="1"/>
        </w:pBdr>
        <w:ind w:firstLine="1800"/>
      </w:pPr>
      <w:r>
        <w:t>C. T. PARTNER, s.r.o.</w:t>
      </w:r>
    </w:p>
    <w:p w:rsidR="00055629" w:rsidRDefault="00055629">
      <w:pPr>
        <w:pStyle w:val="Rmeek"/>
        <w:framePr w:wrap="around" w:x="4971" w:y="1450"/>
        <w:pBdr>
          <w:top w:val="single" w:sz="6" w:space="5" w:color="000000" w:shadow="1"/>
          <w:left w:val="single" w:sz="6" w:space="5" w:color="000000" w:shadow="1"/>
          <w:bottom w:val="single" w:sz="6" w:space="5" w:color="000000" w:shadow="1"/>
          <w:right w:val="single" w:sz="6" w:space="5" w:color="000000" w:shadow="1"/>
        </w:pBdr>
        <w:ind w:firstLine="1800"/>
      </w:pPr>
      <w:r>
        <w:t>Jana Palacha 515</w:t>
      </w:r>
    </w:p>
    <w:p w:rsidR="00055629" w:rsidRDefault="00055629">
      <w:pPr>
        <w:pStyle w:val="Rmeek"/>
        <w:framePr w:wrap="around" w:x="4971" w:y="1450"/>
        <w:pBdr>
          <w:top w:val="single" w:sz="6" w:space="5" w:color="000000" w:shadow="1"/>
          <w:left w:val="single" w:sz="6" w:space="5" w:color="000000" w:shadow="1"/>
          <w:bottom w:val="single" w:sz="6" w:space="5" w:color="000000" w:shadow="1"/>
          <w:right w:val="single" w:sz="6" w:space="5" w:color="000000" w:shadow="1"/>
        </w:pBdr>
        <w:ind w:firstLine="1800"/>
      </w:pPr>
      <w:r>
        <w:t>Pardubice</w:t>
      </w:r>
    </w:p>
    <w:p w:rsidR="00055629" w:rsidRDefault="00055629">
      <w:pPr>
        <w:pStyle w:val="Rmeek"/>
        <w:framePr w:wrap="around" w:x="4971" w:y="1450"/>
        <w:pBdr>
          <w:top w:val="single" w:sz="6" w:space="5" w:color="000000" w:shadow="1"/>
          <w:left w:val="single" w:sz="6" w:space="5" w:color="000000" w:shadow="1"/>
          <w:bottom w:val="single" w:sz="6" w:space="5" w:color="000000" w:shadow="1"/>
          <w:right w:val="single" w:sz="6" w:space="5" w:color="000000" w:shadow="1"/>
        </w:pBdr>
        <w:ind w:firstLine="1800"/>
      </w:pPr>
      <w:r>
        <w:t>532 32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</w:tblGrid>
      <w:tr w:rsidR="00B47C24">
        <w:trPr>
          <w:cantSplit/>
        </w:trPr>
        <w:tc>
          <w:tcPr>
            <w:tcW w:w="3310" w:type="dxa"/>
          </w:tcPr>
          <w:p w:rsidR="00B47C24" w:rsidRDefault="00CD7C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7700" cy="1282700"/>
                  <wp:effectExtent l="0" t="0" r="6350" b="0"/>
                  <wp:docPr id="1" name="obrázek 1" descr="..\..\skola\loga\logo_kratk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\..\skola\loga\logo_kratk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24">
        <w:trPr>
          <w:cantSplit/>
        </w:trPr>
        <w:tc>
          <w:tcPr>
            <w:tcW w:w="3310" w:type="dxa"/>
          </w:tcPr>
          <w:p w:rsidR="00B47C24" w:rsidRDefault="00B47C24"/>
        </w:tc>
      </w:tr>
      <w:tr w:rsidR="00B47C24">
        <w:trPr>
          <w:cantSplit/>
        </w:trPr>
        <w:tc>
          <w:tcPr>
            <w:tcW w:w="3310" w:type="dxa"/>
            <w:vAlign w:val="center"/>
          </w:tcPr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Čáslavská 205</w:t>
            </w:r>
          </w:p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537 01 Chrudim IV</w:t>
            </w:r>
          </w:p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Tel: </w:t>
            </w:r>
            <w:r w:rsidR="00243DA6">
              <w:rPr>
                <w:rFonts w:ascii="Arial" w:hAnsi="Arial" w:cs="Arial"/>
                <w:sz w:val="20"/>
              </w:rPr>
              <w:t>463 354 60</w:t>
            </w:r>
            <w:r w:rsidR="00055629">
              <w:rPr>
                <w:rFonts w:ascii="Arial" w:hAnsi="Arial" w:cs="Arial"/>
                <w:sz w:val="20"/>
              </w:rPr>
              <w:t>0</w:t>
            </w:r>
          </w:p>
          <w:p w:rsidR="00B47C24" w:rsidRDefault="00CD7CEB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</w:rPr>
              <w:t>e-mail: skola@sos-sou.chrudim.cz</w:t>
            </w:r>
          </w:p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de-DE"/>
              </w:rPr>
              <w:t>I</w:t>
            </w:r>
            <w:r>
              <w:rPr>
                <w:rFonts w:ascii="Arial" w:hAnsi="Arial" w:cs="Arial"/>
                <w:sz w:val="20"/>
              </w:rPr>
              <w:t>ČO: 13582259</w:t>
            </w:r>
          </w:p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Bankovní spojení:</w:t>
            </w:r>
          </w:p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13336-531/0100 KB Chrudim</w:t>
            </w:r>
          </w:p>
        </w:tc>
      </w:tr>
    </w:tbl>
    <w:p w:rsidR="00B47C24" w:rsidRDefault="00B47C24"/>
    <w:tbl>
      <w:tblPr>
        <w:tblW w:w="103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126"/>
        <w:gridCol w:w="2552"/>
        <w:gridCol w:w="1896"/>
      </w:tblGrid>
      <w:tr w:rsidR="00B47C24">
        <w:tc>
          <w:tcPr>
            <w:tcW w:w="3756" w:type="dxa"/>
            <w:vAlign w:val="center"/>
          </w:tcPr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VÁŠ DOPIS ZNAČKY (ZE DNE)</w:t>
            </w:r>
          </w:p>
        </w:tc>
        <w:tc>
          <w:tcPr>
            <w:tcW w:w="2126" w:type="dxa"/>
            <w:vAlign w:val="center"/>
          </w:tcPr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NAŠE ZNAČKA</w:t>
            </w:r>
          </w:p>
        </w:tc>
        <w:tc>
          <w:tcPr>
            <w:tcW w:w="2552" w:type="dxa"/>
            <w:vAlign w:val="center"/>
          </w:tcPr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VYŘIZUJE </w:t>
            </w:r>
            <w:r>
              <w:rPr>
                <w:rFonts w:ascii="Arial" w:hAnsi="Arial" w:cs="Arial"/>
                <w:sz w:val="20"/>
                <w:lang w:val="de-DE"/>
              </w:rPr>
              <w:t>(</w:t>
            </w:r>
            <w:r>
              <w:rPr>
                <w:rFonts w:ascii="Arial" w:hAnsi="Arial" w:cs="Arial"/>
                <w:sz w:val="20"/>
              </w:rPr>
              <w:t>LINKA</w:t>
            </w:r>
            <w:r>
              <w:rPr>
                <w:rFonts w:ascii="Arial" w:hAnsi="Arial" w:cs="Arial"/>
                <w:sz w:val="20"/>
                <w:lang w:val="de-DE"/>
              </w:rPr>
              <w:t>)</w:t>
            </w:r>
          </w:p>
        </w:tc>
        <w:tc>
          <w:tcPr>
            <w:tcW w:w="1896" w:type="dxa"/>
            <w:vAlign w:val="center"/>
          </w:tcPr>
          <w:p w:rsidR="00B47C24" w:rsidRDefault="00CD7CE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CHRUDIM</w:t>
            </w:r>
          </w:p>
        </w:tc>
      </w:tr>
      <w:tr w:rsidR="00B47C24">
        <w:tc>
          <w:tcPr>
            <w:tcW w:w="3756" w:type="dxa"/>
            <w:vAlign w:val="center"/>
          </w:tcPr>
          <w:p w:rsidR="00B47C24" w:rsidRDefault="00B47C2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vAlign w:val="center"/>
          </w:tcPr>
          <w:p w:rsidR="00B47C24" w:rsidRPr="002F1B79" w:rsidRDefault="00055629" w:rsidP="00ED27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</w:rPr>
              <w:t>15/19</w:t>
            </w:r>
            <w:r w:rsidR="004C6DDE">
              <w:rPr>
                <w:rFonts w:ascii="Arial" w:hAnsi="Arial" w:cs="Arial"/>
                <w:sz w:val="20"/>
              </w:rPr>
              <w:t xml:space="preserve">   </w:t>
            </w:r>
            <w:r w:rsidR="001A74BD">
              <w:rPr>
                <w:rFonts w:ascii="Arial" w:hAnsi="Arial" w:cs="Arial"/>
                <w:sz w:val="20"/>
              </w:rPr>
              <w:t xml:space="preserve"> </w:t>
            </w:r>
            <w:r w:rsidR="002F1B79">
              <w:rPr>
                <w:rFonts w:ascii="Arial" w:hAnsi="Arial" w:cs="Arial"/>
                <w:sz w:val="20"/>
              </w:rPr>
              <w:t xml:space="preserve"> </w:t>
            </w:r>
            <w:r w:rsidR="00BC0AA0" w:rsidRPr="002F1B7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47C24" w:rsidRDefault="00B47C2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96" w:type="dxa"/>
            <w:vAlign w:val="center"/>
          </w:tcPr>
          <w:p w:rsidR="00B47C24" w:rsidRDefault="00B47C2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0759F5" w:rsidRDefault="000759F5" w:rsidP="00A6095C">
      <w:pPr>
        <w:ind w:left="5670" w:firstLine="567"/>
        <w:rPr>
          <w:rFonts w:ascii="Arial" w:hAnsi="Arial" w:cs="Arial"/>
        </w:rPr>
      </w:pPr>
      <w:r>
        <w:rPr>
          <w:rFonts w:ascii="Arial" w:hAnsi="Arial" w:cs="Arial"/>
        </w:rPr>
        <w:t>Sotonová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ED2776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</w:t>
      </w:r>
      <w:r w:rsidR="00055629">
        <w:rPr>
          <w:rFonts w:ascii="Arial" w:hAnsi="Arial" w:cs="Arial"/>
        </w:rPr>
        <w:t>8. 7. 2019</w:t>
      </w:r>
    </w:p>
    <w:p w:rsidR="000759F5" w:rsidRDefault="000759F5">
      <w:pPr>
        <w:rPr>
          <w:rFonts w:ascii="Arial" w:hAnsi="Arial" w:cs="Arial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4"/>
      </w:tblGrid>
      <w:tr w:rsidR="00B47C24" w:rsidRPr="000759F5">
        <w:trPr>
          <w:trHeight w:val="415"/>
        </w:trPr>
        <w:tc>
          <w:tcPr>
            <w:tcW w:w="10344" w:type="dxa"/>
          </w:tcPr>
          <w:p w:rsidR="00B47C24" w:rsidRPr="00903E09" w:rsidRDefault="00903E09">
            <w:pPr>
              <w:rPr>
                <w:rFonts w:ascii="Arial" w:hAnsi="Arial" w:cs="Arial"/>
                <w:b/>
                <w:u w:val="single"/>
              </w:rPr>
            </w:pPr>
            <w:r w:rsidRPr="00903E09">
              <w:rPr>
                <w:rFonts w:ascii="Arial" w:hAnsi="Arial" w:cs="Arial"/>
                <w:b/>
                <w:u w:val="single"/>
              </w:rPr>
              <w:t xml:space="preserve">Objednávka </w:t>
            </w:r>
            <w:r w:rsidR="00055629">
              <w:rPr>
                <w:rFonts w:ascii="Arial" w:hAnsi="Arial" w:cs="Arial"/>
                <w:b/>
                <w:u w:val="single"/>
              </w:rPr>
              <w:t>č. 15/19</w:t>
            </w:r>
          </w:p>
          <w:p w:rsidR="00903E09" w:rsidRPr="000759F5" w:rsidRDefault="00903E09">
            <w:pPr>
              <w:rPr>
                <w:rFonts w:ascii="Arial" w:hAnsi="Arial" w:cs="Arial"/>
              </w:rPr>
            </w:pPr>
          </w:p>
        </w:tc>
      </w:tr>
    </w:tbl>
    <w:p w:rsidR="000759F5" w:rsidRDefault="00A6095C">
      <w:pPr>
        <w:rPr>
          <w:rFonts w:ascii="Arial,Bold" w:hAnsi="Arial,Bold" w:cs="Arial,Bold"/>
          <w:b/>
          <w:bCs/>
          <w:sz w:val="18"/>
          <w:szCs w:val="18"/>
        </w:rPr>
      </w:pPr>
      <w:r>
        <w:t xml:space="preserve">Objednáváme u Vás </w:t>
      </w:r>
      <w:r w:rsidR="00055629">
        <w:t>d</w:t>
      </w:r>
      <w:r w:rsidR="00055629">
        <w:rPr>
          <w:rFonts w:ascii="Arial,Bold" w:hAnsi="Arial,Bold" w:cs="Arial,Bold"/>
          <w:b/>
          <w:bCs/>
          <w:sz w:val="18"/>
          <w:szCs w:val="18"/>
        </w:rPr>
        <w:t>ovybavení interiéru, provedení BUK</w:t>
      </w:r>
      <w:r w:rsidR="00055629">
        <w:rPr>
          <w:rFonts w:ascii="Arial,Bold" w:hAnsi="Arial,Bold" w:cs="Arial,Bold"/>
          <w:b/>
          <w:bCs/>
          <w:sz w:val="18"/>
          <w:szCs w:val="18"/>
        </w:rPr>
        <w:t>:</w:t>
      </w:r>
    </w:p>
    <w:p w:rsidR="00055629" w:rsidRDefault="00055629">
      <w:pPr>
        <w:rPr>
          <w:rFonts w:ascii="Arial,Bold" w:hAnsi="Arial,Bold" w:cs="Arial,Bold"/>
          <w:b/>
          <w:bCs/>
          <w:sz w:val="18"/>
          <w:szCs w:val="18"/>
        </w:rPr>
      </w:pPr>
    </w:p>
    <w:p w:rsidR="00055629" w:rsidRDefault="00055629" w:rsidP="0005562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 ks - </w:t>
      </w:r>
      <w:r>
        <w:rPr>
          <w:rFonts w:ascii="Arial" w:hAnsi="Arial" w:cs="Arial"/>
          <w:sz w:val="18"/>
          <w:szCs w:val="18"/>
        </w:rPr>
        <w:t>katedra s uzamykatelným boxem na PC a odklápěcí deskou 130x58x75 cm</w:t>
      </w:r>
    </w:p>
    <w:p w:rsidR="00055629" w:rsidRDefault="00055629" w:rsidP="0005562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>
        <w:rPr>
          <w:rFonts w:ascii="Arial" w:hAnsi="Arial" w:cs="Arial"/>
          <w:sz w:val="18"/>
          <w:szCs w:val="18"/>
        </w:rPr>
        <w:t xml:space="preserve">skříňka s 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el</w:t>
      </w:r>
      <w:proofErr w:type="gramEnd"/>
      <w:r>
        <w:rPr>
          <w:rFonts w:ascii="Arial" w:hAnsi="Arial" w:cs="Arial"/>
          <w:sz w:val="18"/>
          <w:szCs w:val="18"/>
        </w:rPr>
        <w:t>.</w:t>
      </w:r>
      <w:proofErr w:type="gramStart"/>
      <w:r>
        <w:rPr>
          <w:rFonts w:ascii="Arial" w:hAnsi="Arial" w:cs="Arial"/>
          <w:sz w:val="18"/>
          <w:szCs w:val="18"/>
        </w:rPr>
        <w:t>výsuvem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na monitor 60x24cm</w:t>
      </w:r>
    </w:p>
    <w:p w:rsidR="00055629" w:rsidRDefault="00055629" w:rsidP="0005562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proofErr w:type="spellStart"/>
      <w:r>
        <w:rPr>
          <w:rFonts w:ascii="Arial" w:hAnsi="Arial" w:cs="Arial"/>
          <w:sz w:val="18"/>
          <w:szCs w:val="18"/>
        </w:rPr>
        <w:t>včt</w:t>
      </w:r>
      <w:proofErr w:type="spellEnd"/>
      <w:r>
        <w:rPr>
          <w:rFonts w:ascii="Arial" w:hAnsi="Arial" w:cs="Arial"/>
          <w:sz w:val="18"/>
          <w:szCs w:val="18"/>
        </w:rPr>
        <w:t>. dopravy a montáže</w:t>
      </w:r>
    </w:p>
    <w:p w:rsidR="00055629" w:rsidRDefault="00055629" w:rsidP="0005562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055629" w:rsidRDefault="00055629" w:rsidP="0005562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 celkové ceně 90902,00 Kč (</w:t>
      </w:r>
      <w:proofErr w:type="spellStart"/>
      <w:r>
        <w:rPr>
          <w:rFonts w:ascii="Arial" w:hAnsi="Arial" w:cs="Arial"/>
          <w:sz w:val="18"/>
          <w:szCs w:val="18"/>
        </w:rPr>
        <w:t>včt</w:t>
      </w:r>
      <w:proofErr w:type="spellEnd"/>
      <w:r>
        <w:rPr>
          <w:rFonts w:ascii="Arial" w:hAnsi="Arial" w:cs="Arial"/>
          <w:sz w:val="18"/>
          <w:szCs w:val="18"/>
        </w:rPr>
        <w:t>. DPH), dle Vaší cenové nabídky ze dne 4. 7. 2019.</w:t>
      </w:r>
    </w:p>
    <w:p w:rsidR="00055629" w:rsidRDefault="00055629" w:rsidP="0005562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FC6CA0" w:rsidRDefault="00FC6CA0"/>
    <w:p w:rsidR="000759F5" w:rsidRDefault="000759F5"/>
    <w:p w:rsidR="00D25B21" w:rsidRDefault="00D25B21"/>
    <w:p w:rsidR="00D25B21" w:rsidRDefault="00D25B21"/>
    <w:p w:rsidR="00055629" w:rsidRDefault="00055629">
      <w:bookmarkStart w:id="0" w:name="_GoBack"/>
      <w:bookmarkEnd w:id="0"/>
    </w:p>
    <w:p w:rsidR="000759F5" w:rsidRDefault="000759F5"/>
    <w:p w:rsidR="008314BF" w:rsidRDefault="00055629">
      <w:r>
        <w:t>Mgr. Jaroslav Kořínek</w:t>
      </w:r>
    </w:p>
    <w:p w:rsidR="00055629" w:rsidRDefault="00055629">
      <w:pPr>
        <w:rPr>
          <w:rStyle w:val="Hypertextovodkaz"/>
        </w:rPr>
      </w:pPr>
      <w:r>
        <w:t>ředitel školy</w:t>
      </w:r>
    </w:p>
    <w:p w:rsidR="006A49AB" w:rsidRDefault="006A49AB">
      <w:pPr>
        <w:rPr>
          <w:rStyle w:val="Hypertextovodkaz"/>
        </w:rPr>
      </w:pPr>
    </w:p>
    <w:p w:rsidR="00BC0AA0" w:rsidRDefault="00BC0AA0"/>
    <w:p w:rsidR="000759F5" w:rsidRDefault="000759F5">
      <w:r>
        <w:tab/>
      </w:r>
    </w:p>
    <w:sectPr w:rsidR="000759F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999AA34-54C6-49F1-B484-61B3EB2F5A5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078B3B63-8EBA-442D-BAF8-E55D20FAEF4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1B85CCEA-8D80-48BD-A5F6-CBB17D23B7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attachedTemplate r:id="rId1"/>
  <w:defaultTabStop w:val="567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EB"/>
    <w:rsid w:val="00005DFD"/>
    <w:rsid w:val="00055629"/>
    <w:rsid w:val="0007373B"/>
    <w:rsid w:val="000759F5"/>
    <w:rsid w:val="000A30CB"/>
    <w:rsid w:val="001A74BD"/>
    <w:rsid w:val="00243DA6"/>
    <w:rsid w:val="002F1B79"/>
    <w:rsid w:val="00380A52"/>
    <w:rsid w:val="00392CFA"/>
    <w:rsid w:val="00396DB4"/>
    <w:rsid w:val="004C6DDE"/>
    <w:rsid w:val="004D2138"/>
    <w:rsid w:val="00506347"/>
    <w:rsid w:val="00624EA2"/>
    <w:rsid w:val="00632E14"/>
    <w:rsid w:val="006A49AB"/>
    <w:rsid w:val="006C0794"/>
    <w:rsid w:val="008314BF"/>
    <w:rsid w:val="00903E09"/>
    <w:rsid w:val="00A6095C"/>
    <w:rsid w:val="00B47C24"/>
    <w:rsid w:val="00BC0AA0"/>
    <w:rsid w:val="00BC5651"/>
    <w:rsid w:val="00CD7CEB"/>
    <w:rsid w:val="00D25B21"/>
    <w:rsid w:val="00D35D85"/>
    <w:rsid w:val="00D57957"/>
    <w:rsid w:val="00D65055"/>
    <w:rsid w:val="00E406B7"/>
    <w:rsid w:val="00ED2776"/>
    <w:rsid w:val="00F229B7"/>
    <w:rsid w:val="00FC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semiHidden/>
    <w:rPr>
      <w:color w:val="0000FF"/>
      <w:u w:val="single"/>
    </w:rPr>
  </w:style>
  <w:style w:type="paragraph" w:customStyle="1" w:styleId="Rmeek">
    <w:name w:val="Rámeček"/>
    <w:basedOn w:val="Normln"/>
    <w:pPr>
      <w:framePr w:w="5942" w:h="2665" w:hSpace="181" w:wrap="around" w:vAnchor="text" w:hAnchor="page" w:x="5172" w:y="1453" w:anchorLock="1"/>
      <w:pBdr>
        <w:top w:val="single" w:sz="6" w:space="1" w:color="000000" w:shadow="1"/>
        <w:left w:val="single" w:sz="6" w:space="4" w:color="000000" w:shadow="1"/>
        <w:bottom w:val="single" w:sz="6" w:space="1" w:color="000000" w:shadow="1"/>
        <w:right w:val="single" w:sz="6" w:space="4" w:color="000000" w:shadow="1"/>
      </w:pBdr>
      <w:shd w:val="solid" w:color="FFFFFF" w:fill="FFFFFF"/>
    </w:pPr>
    <w:rPr>
      <w:b/>
    </w:rPr>
  </w:style>
  <w:style w:type="paragraph" w:customStyle="1" w:styleId="JmnoAdresa">
    <w:name w:val="Jméno&amp;Adresa"/>
    <w:basedOn w:val="Normln"/>
    <w:pPr>
      <w:framePr w:w="3780" w:h="1972" w:hSpace="180" w:wrap="around" w:vAnchor="text" w:hAnchor="page" w:x="6972" w:y="1810"/>
      <w:shd w:val="solid" w:color="FFFFFF" w:fill="FFFFFF"/>
    </w:pPr>
    <w:rPr>
      <w:b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59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semiHidden/>
    <w:rPr>
      <w:color w:val="0000FF"/>
      <w:u w:val="single"/>
    </w:rPr>
  </w:style>
  <w:style w:type="paragraph" w:customStyle="1" w:styleId="Rmeek">
    <w:name w:val="Rámeček"/>
    <w:basedOn w:val="Normln"/>
    <w:pPr>
      <w:framePr w:w="5942" w:h="2665" w:hSpace="181" w:wrap="around" w:vAnchor="text" w:hAnchor="page" w:x="5172" w:y="1453" w:anchorLock="1"/>
      <w:pBdr>
        <w:top w:val="single" w:sz="6" w:space="1" w:color="000000" w:shadow="1"/>
        <w:left w:val="single" w:sz="6" w:space="4" w:color="000000" w:shadow="1"/>
        <w:bottom w:val="single" w:sz="6" w:space="1" w:color="000000" w:shadow="1"/>
        <w:right w:val="single" w:sz="6" w:space="4" w:color="000000" w:shadow="1"/>
      </w:pBdr>
      <w:shd w:val="solid" w:color="FFFFFF" w:fill="FFFFFF"/>
    </w:pPr>
    <w:rPr>
      <w:b/>
    </w:rPr>
  </w:style>
  <w:style w:type="paragraph" w:customStyle="1" w:styleId="JmnoAdresa">
    <w:name w:val="Jméno&amp;Adresa"/>
    <w:basedOn w:val="Normln"/>
    <w:pPr>
      <w:framePr w:w="3780" w:h="1972" w:hSpace="180" w:wrap="around" w:vAnchor="text" w:hAnchor="page" w:x="6972" w:y="1810"/>
      <w:shd w:val="solid" w:color="FFFFFF" w:fill="FFFFFF"/>
    </w:pPr>
    <w:rPr>
      <w:b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59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2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kola\sablony\word_ostatni\Dopis_SOS%20a%20SOU%20obecny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Dopis_SOS a SOU obecny.dot</Template>
  <TotalTime>8</TotalTime>
  <Pages>1</Pages>
  <Words>98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Chrudim</Company>
  <LinksUpToDate>false</LinksUpToDate>
  <CharactersWithSpaces>679</CharactersWithSpaces>
  <SharedDoc>false</SharedDoc>
  <HLinks>
    <vt:vector size="6" baseType="variant">
      <vt:variant>
        <vt:i4>2883664</vt:i4>
      </vt:variant>
      <vt:variant>
        <vt:i4>1026</vt:i4>
      </vt:variant>
      <vt:variant>
        <vt:i4>1025</vt:i4>
      </vt:variant>
      <vt:variant>
        <vt:i4>1</vt:i4>
      </vt:variant>
      <vt:variant>
        <vt:lpwstr>..\..\skola\loga\logo_kratke.tif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Sotonová Ludmila</dc:creator>
  <cp:lastModifiedBy>Sotonová Ludmila</cp:lastModifiedBy>
  <cp:revision>5</cp:revision>
  <cp:lastPrinted>2019-07-08T06:25:00Z</cp:lastPrinted>
  <dcterms:created xsi:type="dcterms:W3CDTF">2019-07-08T06:19:00Z</dcterms:created>
  <dcterms:modified xsi:type="dcterms:W3CDTF">2019-07-08T06:26:00Z</dcterms:modified>
</cp:coreProperties>
</file>