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D7A" w:rsidRDefault="00492D7A" w:rsidP="00CE162E">
      <w:pPr>
        <w:pStyle w:val="JSKContractName"/>
        <w:spacing w:after="0"/>
        <w:rPr>
          <w:szCs w:val="22"/>
          <w:lang w:val="cs-CZ"/>
        </w:rPr>
      </w:pPr>
      <w:r w:rsidRPr="00045FA6">
        <w:rPr>
          <w:szCs w:val="22"/>
          <w:lang w:val="cs-CZ"/>
        </w:rPr>
        <w:t>dohoda o náhradní výsadbě stromů</w:t>
      </w:r>
    </w:p>
    <w:p w:rsidR="00CE162E" w:rsidRPr="00CE162E" w:rsidRDefault="00EE34C0" w:rsidP="00CE162E">
      <w:pPr>
        <w:pStyle w:val="JSKBody"/>
        <w:jc w:val="center"/>
        <w:rPr>
          <w:lang w:val="cs-CZ"/>
        </w:rPr>
      </w:pPr>
      <w:r>
        <w:rPr>
          <w:lang w:val="cs-CZ"/>
        </w:rPr>
        <w:t>Č. OS/00244/2019/OTS</w:t>
      </w:r>
    </w:p>
    <w:p w:rsidR="00492D7A" w:rsidRDefault="00492D7A" w:rsidP="00492D7A">
      <w:pPr>
        <w:pStyle w:val="JSKParties"/>
        <w:rPr>
          <w:szCs w:val="22"/>
          <w:lang w:val="cs-CZ"/>
        </w:rPr>
      </w:pPr>
      <w:bookmarkStart w:id="0" w:name="_Hlk536538779"/>
      <w:r w:rsidRPr="00045FA6">
        <w:rPr>
          <w:b/>
          <w:szCs w:val="22"/>
          <w:lang w:val="cs-CZ"/>
        </w:rPr>
        <w:t xml:space="preserve">CONTERA </w:t>
      </w:r>
      <w:proofErr w:type="spellStart"/>
      <w:r w:rsidRPr="00045FA6">
        <w:rPr>
          <w:b/>
          <w:szCs w:val="22"/>
          <w:lang w:val="cs-CZ"/>
        </w:rPr>
        <w:t>Investment</w:t>
      </w:r>
      <w:proofErr w:type="spellEnd"/>
      <w:r w:rsidRPr="00045FA6">
        <w:rPr>
          <w:b/>
          <w:szCs w:val="22"/>
          <w:lang w:val="cs-CZ"/>
        </w:rPr>
        <w:t xml:space="preserve"> III. s.r.o.</w:t>
      </w:r>
      <w:bookmarkEnd w:id="0"/>
      <w:r w:rsidRPr="00045FA6">
        <w:rPr>
          <w:szCs w:val="22"/>
          <w:lang w:val="cs-CZ"/>
        </w:rPr>
        <w:t xml:space="preserve">, se sídlem Černokostelecká 2247, 251 01 Říčany, IČ: 24702668, DIČ: CZ24702668, společnost zapsaná v obchodním rejstříku vedeném Městským soudem v Praze, oddíl C, vložka 167320, zastoupena Ing. Dušanem Kastlem, na základě plné moci </w:t>
      </w:r>
    </w:p>
    <w:p w:rsidR="00492D7A" w:rsidRDefault="00492D7A" w:rsidP="00492D7A">
      <w:pPr>
        <w:pStyle w:val="JSKParties"/>
        <w:numPr>
          <w:ilvl w:val="0"/>
          <w:numId w:val="0"/>
        </w:numPr>
        <w:ind w:left="624"/>
        <w:rPr>
          <w:szCs w:val="22"/>
          <w:lang w:val="cs-CZ"/>
        </w:rPr>
      </w:pPr>
      <w:r w:rsidRPr="00045FA6">
        <w:rPr>
          <w:szCs w:val="22"/>
          <w:lang w:val="cs-CZ"/>
        </w:rPr>
        <w:t>/dále jen „CONTERA“/</w:t>
      </w:r>
    </w:p>
    <w:p w:rsidR="00492D7A" w:rsidRPr="00045FA6" w:rsidRDefault="00492D7A" w:rsidP="00492D7A">
      <w:pPr>
        <w:pStyle w:val="JSKParties"/>
        <w:numPr>
          <w:ilvl w:val="0"/>
          <w:numId w:val="0"/>
        </w:numPr>
        <w:ind w:left="624"/>
        <w:rPr>
          <w:szCs w:val="22"/>
          <w:lang w:val="cs-CZ"/>
        </w:rPr>
      </w:pPr>
      <w:r w:rsidRPr="00045FA6">
        <w:rPr>
          <w:szCs w:val="22"/>
          <w:lang w:val="cs-CZ"/>
        </w:rPr>
        <w:t>a</w:t>
      </w:r>
    </w:p>
    <w:p w:rsidR="00492D7A" w:rsidRDefault="00492D7A" w:rsidP="00492D7A">
      <w:pPr>
        <w:pStyle w:val="JSKParties"/>
        <w:rPr>
          <w:szCs w:val="22"/>
          <w:lang w:val="cs-CZ"/>
        </w:rPr>
      </w:pPr>
      <w:r w:rsidRPr="00045FA6">
        <w:rPr>
          <w:b/>
          <w:szCs w:val="22"/>
          <w:lang w:val="cs-CZ"/>
        </w:rPr>
        <w:t>Město Říčany</w:t>
      </w:r>
      <w:r w:rsidRPr="00045FA6">
        <w:rPr>
          <w:szCs w:val="22"/>
          <w:lang w:val="cs-CZ"/>
        </w:rPr>
        <w:t xml:space="preserve">, se sídlem Masarykovo náměstí 53, 251 01 Říčany, IČ: 00240702, zastoupena Mgr. Vladimírem Kořenem, starostou města </w:t>
      </w:r>
    </w:p>
    <w:p w:rsidR="00492D7A" w:rsidRDefault="00492D7A" w:rsidP="00492D7A">
      <w:pPr>
        <w:pStyle w:val="JSKParties"/>
        <w:numPr>
          <w:ilvl w:val="0"/>
          <w:numId w:val="0"/>
        </w:numPr>
        <w:ind w:left="624"/>
        <w:rPr>
          <w:szCs w:val="22"/>
          <w:lang w:val="cs-CZ"/>
        </w:rPr>
      </w:pPr>
      <w:r w:rsidRPr="00045FA6">
        <w:rPr>
          <w:szCs w:val="22"/>
          <w:lang w:val="cs-CZ"/>
        </w:rPr>
        <w:t>/dále jen „Město“/</w:t>
      </w:r>
    </w:p>
    <w:p w:rsidR="00076DC4" w:rsidRDefault="00076DC4" w:rsidP="00492D7A">
      <w:pPr>
        <w:pStyle w:val="JSKParties"/>
        <w:numPr>
          <w:ilvl w:val="0"/>
          <w:numId w:val="0"/>
        </w:numPr>
        <w:ind w:left="624"/>
        <w:rPr>
          <w:szCs w:val="22"/>
          <w:lang w:val="cs-CZ"/>
        </w:rPr>
      </w:pPr>
    </w:p>
    <w:p w:rsidR="00076DC4" w:rsidRDefault="00076DC4" w:rsidP="00492D7A">
      <w:pPr>
        <w:pStyle w:val="JSKParties"/>
        <w:numPr>
          <w:ilvl w:val="0"/>
          <w:numId w:val="0"/>
        </w:numPr>
        <w:ind w:left="624"/>
        <w:rPr>
          <w:szCs w:val="22"/>
          <w:lang w:val="cs-CZ"/>
        </w:rPr>
      </w:pPr>
    </w:p>
    <w:p w:rsidR="005F3983" w:rsidRDefault="00970E44" w:rsidP="00467520">
      <w:pPr>
        <w:pStyle w:val="JSKLevel1"/>
        <w:rPr>
          <w:lang w:val="cs-CZ"/>
        </w:rPr>
      </w:pPr>
      <w:r w:rsidRPr="00970E44">
        <w:rPr>
          <w:lang w:val="cs-CZ"/>
        </w:rPr>
        <w:t>PŘEDMĚT DOHODY</w:t>
      </w:r>
    </w:p>
    <w:p w:rsidR="005F3983" w:rsidRPr="00045FA6" w:rsidRDefault="00A37D82" w:rsidP="005F3983">
      <w:pPr>
        <w:pStyle w:val="JSKLevel2"/>
        <w:rPr>
          <w:szCs w:val="22"/>
          <w:lang w:val="cs-CZ"/>
        </w:rPr>
      </w:pPr>
      <w:r w:rsidRPr="00045FA6">
        <w:rPr>
          <w:szCs w:val="22"/>
          <w:lang w:val="cs-CZ"/>
        </w:rPr>
        <w:t xml:space="preserve">Předmětem této dohody je vzájemné ujednání stran o podmínkách </w:t>
      </w:r>
      <w:r w:rsidR="0066055F" w:rsidRPr="00045FA6">
        <w:rPr>
          <w:szCs w:val="22"/>
          <w:lang w:val="cs-CZ"/>
        </w:rPr>
        <w:t xml:space="preserve">kácení dřevin a náhradní výsadbě ovocných stromů na </w:t>
      </w:r>
      <w:r w:rsidR="005F3983" w:rsidRPr="00045FA6">
        <w:rPr>
          <w:szCs w:val="22"/>
          <w:lang w:val="cs-CZ"/>
        </w:rPr>
        <w:t>pozemcích města Říčany.</w:t>
      </w:r>
    </w:p>
    <w:p w:rsidR="0066055F" w:rsidRPr="00045FA6" w:rsidRDefault="005F3983" w:rsidP="0066055F">
      <w:pPr>
        <w:pStyle w:val="JSKLevel2"/>
        <w:rPr>
          <w:szCs w:val="22"/>
          <w:lang w:val="cs-CZ"/>
        </w:rPr>
      </w:pPr>
      <w:r w:rsidRPr="00045FA6">
        <w:rPr>
          <w:szCs w:val="22"/>
          <w:lang w:val="cs-CZ"/>
        </w:rPr>
        <w:t xml:space="preserve">Z důvodu </w:t>
      </w:r>
      <w:r w:rsidR="0066055F" w:rsidRPr="00045FA6">
        <w:rPr>
          <w:szCs w:val="22"/>
          <w:lang w:val="cs-CZ"/>
        </w:rPr>
        <w:t xml:space="preserve">realizace </w:t>
      </w:r>
      <w:r w:rsidRPr="00045FA6">
        <w:rPr>
          <w:szCs w:val="22"/>
          <w:lang w:val="cs-CZ"/>
        </w:rPr>
        <w:t xml:space="preserve">přeložky kanalizace na základě </w:t>
      </w:r>
      <w:r w:rsidR="0066055F" w:rsidRPr="00045FA6">
        <w:rPr>
          <w:szCs w:val="22"/>
          <w:lang w:val="cs-CZ"/>
        </w:rPr>
        <w:t>r</w:t>
      </w:r>
      <w:r w:rsidRPr="00045FA6">
        <w:rPr>
          <w:szCs w:val="22"/>
          <w:lang w:val="cs-CZ"/>
        </w:rPr>
        <w:t xml:space="preserve">ozhodnutí o povolení k nakládání s vodami č.j. 23182/2018-MURI/OVÚ/726 </w:t>
      </w:r>
      <w:r w:rsidR="00B84D05" w:rsidRPr="00045FA6">
        <w:rPr>
          <w:szCs w:val="22"/>
          <w:lang w:val="cs-CZ"/>
        </w:rPr>
        <w:t xml:space="preserve">vydaného </w:t>
      </w:r>
      <w:r w:rsidR="00B84D05" w:rsidRPr="00C940E9">
        <w:rPr>
          <w:szCs w:val="22"/>
          <w:lang w:val="cs-CZ"/>
        </w:rPr>
        <w:t>Městským úřadem Říčany,</w:t>
      </w:r>
      <w:r w:rsidR="00C940E9" w:rsidRPr="00C940E9">
        <w:rPr>
          <w:szCs w:val="22"/>
          <w:lang w:val="cs-CZ"/>
        </w:rPr>
        <w:t xml:space="preserve"> Odbor životního prostředí – vodoprávní úřad</w:t>
      </w:r>
      <w:r w:rsidR="00B84D05" w:rsidRPr="00045FA6">
        <w:rPr>
          <w:szCs w:val="22"/>
          <w:lang w:val="cs-CZ"/>
        </w:rPr>
        <w:t xml:space="preserve"> dne </w:t>
      </w:r>
      <w:r w:rsidR="00C940E9">
        <w:rPr>
          <w:szCs w:val="22"/>
          <w:lang w:val="cs-CZ"/>
        </w:rPr>
        <w:t>23.4.</w:t>
      </w:r>
      <w:r w:rsidR="00B84D05" w:rsidRPr="00045FA6">
        <w:rPr>
          <w:szCs w:val="22"/>
          <w:lang w:val="cs-CZ"/>
        </w:rPr>
        <w:t xml:space="preserve">2018 </w:t>
      </w:r>
      <w:r w:rsidR="00045FA6" w:rsidRPr="00045FA6">
        <w:rPr>
          <w:szCs w:val="22"/>
          <w:lang w:val="cs-CZ"/>
        </w:rPr>
        <w:t>je</w:t>
      </w:r>
      <w:r w:rsidR="00B84D05" w:rsidRPr="00045FA6">
        <w:rPr>
          <w:szCs w:val="22"/>
          <w:lang w:val="cs-CZ"/>
        </w:rPr>
        <w:t xml:space="preserve"> </w:t>
      </w:r>
      <w:r w:rsidRPr="00045FA6">
        <w:rPr>
          <w:szCs w:val="22"/>
          <w:lang w:val="cs-CZ"/>
        </w:rPr>
        <w:t>v ulici Březinova</w:t>
      </w:r>
      <w:r w:rsidR="00FF09F2" w:rsidRPr="00045FA6">
        <w:rPr>
          <w:szCs w:val="22"/>
          <w:lang w:val="cs-CZ"/>
        </w:rPr>
        <w:t xml:space="preserve"> </w:t>
      </w:r>
      <w:r w:rsidR="0066055F" w:rsidRPr="00045FA6">
        <w:rPr>
          <w:szCs w:val="22"/>
          <w:lang w:val="cs-CZ"/>
        </w:rPr>
        <w:t>nutné pokáce</w:t>
      </w:r>
      <w:r w:rsidR="00B84D05" w:rsidRPr="00045FA6">
        <w:rPr>
          <w:szCs w:val="22"/>
          <w:lang w:val="cs-CZ"/>
        </w:rPr>
        <w:t>t</w:t>
      </w:r>
      <w:r w:rsidR="0066055F" w:rsidRPr="00045FA6">
        <w:rPr>
          <w:szCs w:val="22"/>
          <w:lang w:val="cs-CZ"/>
        </w:rPr>
        <w:t xml:space="preserve"> dv</w:t>
      </w:r>
      <w:r w:rsidR="00B84D05" w:rsidRPr="00045FA6">
        <w:rPr>
          <w:szCs w:val="22"/>
          <w:lang w:val="cs-CZ"/>
        </w:rPr>
        <w:t>a</w:t>
      </w:r>
      <w:r w:rsidR="0066055F" w:rsidRPr="00045FA6">
        <w:rPr>
          <w:szCs w:val="22"/>
          <w:lang w:val="cs-CZ"/>
        </w:rPr>
        <w:t xml:space="preserve"> (2) ku</w:t>
      </w:r>
      <w:r w:rsidR="00B84D05" w:rsidRPr="00045FA6">
        <w:rPr>
          <w:szCs w:val="22"/>
          <w:lang w:val="cs-CZ"/>
        </w:rPr>
        <w:t>sy</w:t>
      </w:r>
      <w:r w:rsidR="0066055F" w:rsidRPr="00045FA6">
        <w:rPr>
          <w:szCs w:val="22"/>
          <w:lang w:val="cs-CZ"/>
        </w:rPr>
        <w:t xml:space="preserve"> dřevin na pozemku </w:t>
      </w:r>
      <w:proofErr w:type="spellStart"/>
      <w:r w:rsidR="0066055F" w:rsidRPr="00045FA6">
        <w:rPr>
          <w:szCs w:val="22"/>
          <w:lang w:val="cs-CZ"/>
        </w:rPr>
        <w:t>p.č</w:t>
      </w:r>
      <w:proofErr w:type="spellEnd"/>
      <w:r w:rsidR="0066055F" w:rsidRPr="00045FA6">
        <w:rPr>
          <w:szCs w:val="22"/>
          <w:lang w:val="cs-CZ"/>
        </w:rPr>
        <w:t xml:space="preserve">. 1659/1 v </w:t>
      </w:r>
      <w:proofErr w:type="spellStart"/>
      <w:r w:rsidR="0066055F" w:rsidRPr="00045FA6">
        <w:rPr>
          <w:szCs w:val="22"/>
          <w:lang w:val="cs-CZ"/>
        </w:rPr>
        <w:t>k.ú</w:t>
      </w:r>
      <w:proofErr w:type="spellEnd"/>
      <w:r w:rsidR="0066055F" w:rsidRPr="00045FA6">
        <w:rPr>
          <w:szCs w:val="22"/>
          <w:lang w:val="cs-CZ"/>
        </w:rPr>
        <w:t>. Říčany u Prahy [745456].</w:t>
      </w:r>
      <w:r w:rsidR="00C940E9">
        <w:rPr>
          <w:szCs w:val="22"/>
          <w:lang w:val="cs-CZ"/>
        </w:rPr>
        <w:t xml:space="preserve"> </w:t>
      </w:r>
      <w:r w:rsidR="00C940E9" w:rsidRPr="00CC60C4">
        <w:rPr>
          <w:szCs w:val="22"/>
          <w:lang w:val="cs-CZ"/>
        </w:rPr>
        <w:t>Vyznačení polohy dřevin</w:t>
      </w:r>
      <w:r w:rsidR="004C4524" w:rsidRPr="00CC60C4">
        <w:rPr>
          <w:szCs w:val="22"/>
          <w:lang w:val="cs-CZ"/>
        </w:rPr>
        <w:t xml:space="preserve"> ke kácení</w:t>
      </w:r>
      <w:r w:rsidR="00C940E9" w:rsidRPr="00CC60C4">
        <w:rPr>
          <w:szCs w:val="22"/>
          <w:lang w:val="cs-CZ"/>
        </w:rPr>
        <w:t xml:space="preserve"> na pozemku</w:t>
      </w:r>
      <w:r w:rsidR="0066055F" w:rsidRPr="00045FA6">
        <w:rPr>
          <w:szCs w:val="22"/>
          <w:lang w:val="cs-CZ"/>
        </w:rPr>
        <w:t xml:space="preserve"> tvoří přílohu č. 1 této dohody.</w:t>
      </w:r>
    </w:p>
    <w:p w:rsidR="00674BD2" w:rsidRPr="00674BD2" w:rsidRDefault="00EB3584" w:rsidP="00674BD2">
      <w:pPr>
        <w:pStyle w:val="JSKLevel2"/>
        <w:rPr>
          <w:lang w:val="cs-CZ"/>
        </w:rPr>
      </w:pPr>
      <w:r>
        <w:rPr>
          <w:lang w:val="cs-CZ"/>
        </w:rPr>
        <w:t xml:space="preserve">Náhradou </w:t>
      </w:r>
      <w:r w:rsidRPr="00045FA6">
        <w:rPr>
          <w:lang w:val="cs-CZ"/>
        </w:rPr>
        <w:t xml:space="preserve">za pokácené dřeviny </w:t>
      </w:r>
      <w:r>
        <w:rPr>
          <w:lang w:val="cs-CZ"/>
        </w:rPr>
        <w:t>se s</w:t>
      </w:r>
      <w:r w:rsidR="005F3983" w:rsidRPr="00045FA6">
        <w:rPr>
          <w:lang w:val="cs-CZ"/>
        </w:rPr>
        <w:t xml:space="preserve">polečnost CONTERA </w:t>
      </w:r>
      <w:r w:rsidR="00045FA6" w:rsidRPr="00045FA6">
        <w:rPr>
          <w:lang w:val="cs-CZ"/>
        </w:rPr>
        <w:t xml:space="preserve">se </w:t>
      </w:r>
      <w:r>
        <w:rPr>
          <w:lang w:val="cs-CZ"/>
        </w:rPr>
        <w:t xml:space="preserve">zavazuje </w:t>
      </w:r>
      <w:r w:rsidRPr="00045FA6">
        <w:rPr>
          <w:lang w:val="cs-CZ"/>
        </w:rPr>
        <w:t xml:space="preserve">vysadit </w:t>
      </w:r>
      <w:r w:rsidR="00B84D05" w:rsidRPr="00045FA6">
        <w:rPr>
          <w:lang w:val="cs-CZ"/>
        </w:rPr>
        <w:t>dvacet (</w:t>
      </w:r>
      <w:r w:rsidR="005F3983" w:rsidRPr="00045FA6">
        <w:rPr>
          <w:lang w:val="cs-CZ"/>
        </w:rPr>
        <w:t>2</w:t>
      </w:r>
      <w:r w:rsidR="00B84D05" w:rsidRPr="00045FA6">
        <w:rPr>
          <w:lang w:val="cs-CZ"/>
        </w:rPr>
        <w:t xml:space="preserve">0) </w:t>
      </w:r>
      <w:r w:rsidR="005F3983" w:rsidRPr="00045FA6">
        <w:rPr>
          <w:lang w:val="cs-CZ"/>
        </w:rPr>
        <w:t>k</w:t>
      </w:r>
      <w:r w:rsidR="00B84D05" w:rsidRPr="00045FA6">
        <w:rPr>
          <w:lang w:val="cs-CZ"/>
        </w:rPr>
        <w:t>usů</w:t>
      </w:r>
      <w:r w:rsidR="005F3983" w:rsidRPr="00045FA6">
        <w:rPr>
          <w:lang w:val="cs-CZ"/>
        </w:rPr>
        <w:t xml:space="preserve"> ovocných stromů na pozem</w:t>
      </w:r>
      <w:r w:rsidR="00B84D05" w:rsidRPr="00045FA6">
        <w:rPr>
          <w:lang w:val="cs-CZ"/>
        </w:rPr>
        <w:t>cích</w:t>
      </w:r>
      <w:r w:rsidR="005F3983" w:rsidRPr="00045FA6">
        <w:rPr>
          <w:lang w:val="cs-CZ"/>
        </w:rPr>
        <w:t xml:space="preserve"> </w:t>
      </w:r>
      <w:proofErr w:type="spellStart"/>
      <w:r w:rsidR="005F3983" w:rsidRPr="00045FA6">
        <w:rPr>
          <w:lang w:val="cs-CZ"/>
        </w:rPr>
        <w:t>p.č</w:t>
      </w:r>
      <w:proofErr w:type="spellEnd"/>
      <w:r w:rsidR="005F3983" w:rsidRPr="00045FA6">
        <w:rPr>
          <w:lang w:val="cs-CZ"/>
        </w:rPr>
        <w:t xml:space="preserve">. 1770/3 a </w:t>
      </w:r>
      <w:proofErr w:type="spellStart"/>
      <w:r w:rsidR="00B84D05" w:rsidRPr="00045FA6">
        <w:rPr>
          <w:lang w:val="cs-CZ"/>
        </w:rPr>
        <w:t>p.č</w:t>
      </w:r>
      <w:proofErr w:type="spellEnd"/>
      <w:r w:rsidR="00B84D05" w:rsidRPr="00045FA6">
        <w:rPr>
          <w:lang w:val="cs-CZ"/>
        </w:rPr>
        <w:t xml:space="preserve">. </w:t>
      </w:r>
      <w:r w:rsidR="005F3983" w:rsidRPr="00045FA6">
        <w:rPr>
          <w:lang w:val="cs-CZ"/>
        </w:rPr>
        <w:t xml:space="preserve">1770/4 v </w:t>
      </w:r>
      <w:proofErr w:type="spellStart"/>
      <w:r w:rsidR="005F3983" w:rsidRPr="00045FA6">
        <w:rPr>
          <w:lang w:val="cs-CZ"/>
        </w:rPr>
        <w:t>k.ú</w:t>
      </w:r>
      <w:proofErr w:type="spellEnd"/>
      <w:r w:rsidR="005F3983" w:rsidRPr="00045FA6">
        <w:rPr>
          <w:lang w:val="cs-CZ"/>
        </w:rPr>
        <w:t>. Říčany u Prahy [745456]</w:t>
      </w:r>
      <w:r w:rsidR="00045FA6" w:rsidRPr="00045FA6">
        <w:rPr>
          <w:lang w:val="cs-CZ"/>
        </w:rPr>
        <w:t xml:space="preserve">. </w:t>
      </w:r>
      <w:r w:rsidR="00C940E9" w:rsidRPr="00CC60C4">
        <w:rPr>
          <w:lang w:val="cs-CZ"/>
        </w:rPr>
        <w:t>Vyznačení pozemků pro výsadbu nových dřevin</w:t>
      </w:r>
      <w:r w:rsidR="00045FA6" w:rsidRPr="00045FA6">
        <w:rPr>
          <w:lang w:val="cs-CZ"/>
        </w:rPr>
        <w:t xml:space="preserve"> tvoří p</w:t>
      </w:r>
      <w:r w:rsidR="005F3983" w:rsidRPr="00045FA6">
        <w:rPr>
          <w:lang w:val="cs-CZ"/>
        </w:rPr>
        <w:t>říloh</w:t>
      </w:r>
      <w:r w:rsidR="00045FA6" w:rsidRPr="00045FA6">
        <w:rPr>
          <w:lang w:val="cs-CZ"/>
        </w:rPr>
        <w:t>u</w:t>
      </w:r>
      <w:r w:rsidR="005F3983" w:rsidRPr="00045FA6">
        <w:rPr>
          <w:lang w:val="cs-CZ"/>
        </w:rPr>
        <w:t xml:space="preserve"> č.</w:t>
      </w:r>
      <w:r w:rsidR="00045FA6" w:rsidRPr="00045FA6">
        <w:rPr>
          <w:lang w:val="cs-CZ"/>
        </w:rPr>
        <w:t xml:space="preserve"> </w:t>
      </w:r>
      <w:r w:rsidR="005F3983" w:rsidRPr="00045FA6">
        <w:rPr>
          <w:lang w:val="cs-CZ"/>
        </w:rPr>
        <w:t>2</w:t>
      </w:r>
      <w:r w:rsidR="00045FA6" w:rsidRPr="00045FA6">
        <w:rPr>
          <w:lang w:val="cs-CZ"/>
        </w:rPr>
        <w:t xml:space="preserve"> </w:t>
      </w:r>
      <w:r w:rsidR="004C4524">
        <w:rPr>
          <w:lang w:val="cs-CZ"/>
        </w:rPr>
        <w:t xml:space="preserve">a č. 3 </w:t>
      </w:r>
      <w:r w:rsidR="00045FA6" w:rsidRPr="00045FA6">
        <w:rPr>
          <w:lang w:val="cs-CZ"/>
        </w:rPr>
        <w:t>této dohody</w:t>
      </w:r>
      <w:r w:rsidR="00B84D05" w:rsidRPr="00045FA6">
        <w:rPr>
          <w:lang w:val="cs-CZ"/>
        </w:rPr>
        <w:t xml:space="preserve">. </w:t>
      </w:r>
      <w:r w:rsidR="00045FA6" w:rsidRPr="00045FA6">
        <w:rPr>
          <w:lang w:val="cs-CZ"/>
        </w:rPr>
        <w:t>Náhradní výsadba proběhne v podzimních nebo jarních měsících</w:t>
      </w:r>
      <w:r w:rsidR="00674BD2">
        <w:rPr>
          <w:lang w:val="cs-CZ"/>
        </w:rPr>
        <w:t xml:space="preserve"> </w:t>
      </w:r>
      <w:r w:rsidR="00674BD2" w:rsidRPr="00970E44">
        <w:rPr>
          <w:lang w:val="cs-CZ"/>
        </w:rPr>
        <w:t>a to nejpozději následující rok po kolaudaci cyklostezky</w:t>
      </w:r>
      <w:r w:rsidR="00045FA6" w:rsidRPr="00970E44">
        <w:rPr>
          <w:lang w:val="cs-CZ"/>
        </w:rPr>
        <w:t>.</w:t>
      </w:r>
      <w:r w:rsidR="00045FA6" w:rsidRPr="00045FA6">
        <w:rPr>
          <w:lang w:val="cs-CZ"/>
        </w:rPr>
        <w:t xml:space="preserve"> O přesném termínu </w:t>
      </w:r>
      <w:r>
        <w:rPr>
          <w:lang w:val="cs-CZ"/>
        </w:rPr>
        <w:t xml:space="preserve">náhradní výsadby </w:t>
      </w:r>
      <w:r w:rsidR="00045FA6" w:rsidRPr="00045FA6">
        <w:rPr>
          <w:lang w:val="cs-CZ"/>
        </w:rPr>
        <w:t xml:space="preserve">bude společnost CONTERA informovat Město alespoň sedm (7) dní předem. </w:t>
      </w:r>
      <w:r w:rsidR="00B84D05" w:rsidRPr="00045FA6">
        <w:rPr>
          <w:lang w:val="cs-CZ"/>
        </w:rPr>
        <w:t>K</w:t>
      </w:r>
      <w:r w:rsidR="005F3983" w:rsidRPr="00045FA6">
        <w:rPr>
          <w:lang w:val="cs-CZ"/>
        </w:rPr>
        <w:t xml:space="preserve">onkrétní místa </w:t>
      </w:r>
      <w:r w:rsidR="00045FA6" w:rsidRPr="00045FA6">
        <w:rPr>
          <w:lang w:val="cs-CZ"/>
        </w:rPr>
        <w:t xml:space="preserve">pro výsadbu jednotlivých stromů </w:t>
      </w:r>
      <w:r w:rsidR="005F3983" w:rsidRPr="00045FA6">
        <w:rPr>
          <w:lang w:val="cs-CZ"/>
        </w:rPr>
        <w:t xml:space="preserve">určí zástupce </w:t>
      </w:r>
      <w:r w:rsidR="00045FA6" w:rsidRPr="00045FA6">
        <w:rPr>
          <w:lang w:val="cs-CZ"/>
        </w:rPr>
        <w:t>M</w:t>
      </w:r>
      <w:r w:rsidR="005F3983" w:rsidRPr="00045FA6">
        <w:rPr>
          <w:lang w:val="cs-CZ"/>
        </w:rPr>
        <w:t xml:space="preserve">ěsta </w:t>
      </w:r>
      <w:r w:rsidR="00970E44">
        <w:rPr>
          <w:lang w:val="cs-CZ"/>
        </w:rPr>
        <w:t>před samotným započetím výsadby</w:t>
      </w:r>
      <w:r w:rsidR="00A537B0">
        <w:rPr>
          <w:lang w:val="cs-CZ"/>
        </w:rPr>
        <w:t>.</w:t>
      </w:r>
      <w:r w:rsidR="00045FA6" w:rsidRPr="00045FA6">
        <w:rPr>
          <w:lang w:val="cs-CZ"/>
        </w:rPr>
        <w:t xml:space="preserve"> Město </w:t>
      </w:r>
      <w:r w:rsidR="00A537B0">
        <w:rPr>
          <w:lang w:val="cs-CZ"/>
        </w:rPr>
        <w:t xml:space="preserve">se zavazuje </w:t>
      </w:r>
      <w:r w:rsidR="00045FA6" w:rsidRPr="00045FA6">
        <w:rPr>
          <w:lang w:val="cs-CZ"/>
        </w:rPr>
        <w:t>p</w:t>
      </w:r>
      <w:r w:rsidR="00A537B0">
        <w:rPr>
          <w:lang w:val="cs-CZ"/>
        </w:rPr>
        <w:t xml:space="preserve">oskytnout společnosti CONTERA </w:t>
      </w:r>
      <w:r w:rsidR="00045FA6" w:rsidRPr="00045FA6">
        <w:rPr>
          <w:lang w:val="cs-CZ"/>
        </w:rPr>
        <w:t>součinnost</w:t>
      </w:r>
      <w:r w:rsidR="00A537B0">
        <w:rPr>
          <w:lang w:val="cs-CZ"/>
        </w:rPr>
        <w:t xml:space="preserve"> při výběru druhů a velikostí dřevin, jakož i při určení místa výsadby</w:t>
      </w:r>
      <w:r w:rsidR="00FB4F06">
        <w:rPr>
          <w:lang w:val="cs-CZ"/>
        </w:rPr>
        <w:t xml:space="preserve">. V </w:t>
      </w:r>
      <w:r w:rsidR="00045FA6" w:rsidRPr="00045FA6">
        <w:rPr>
          <w:lang w:val="cs-CZ"/>
        </w:rPr>
        <w:t xml:space="preserve">případě, že potřebná součinnost nebude </w:t>
      </w:r>
      <w:r>
        <w:rPr>
          <w:lang w:val="cs-CZ"/>
        </w:rPr>
        <w:t xml:space="preserve">ze strany Města </w:t>
      </w:r>
      <w:r w:rsidR="00045FA6" w:rsidRPr="00045FA6">
        <w:rPr>
          <w:lang w:val="cs-CZ"/>
        </w:rPr>
        <w:t>poskytnuta, vysadí společnost CONTERA stromy podle vlastního uvážení.</w:t>
      </w:r>
    </w:p>
    <w:p w:rsidR="00674BD2" w:rsidRPr="00A25989" w:rsidRDefault="00A25989" w:rsidP="00674BD2">
      <w:pPr>
        <w:pStyle w:val="JSKLevel2"/>
        <w:rPr>
          <w:lang w:val="cs-CZ"/>
        </w:rPr>
      </w:pPr>
      <w:r w:rsidRPr="00A25989">
        <w:rPr>
          <w:lang w:val="cs-CZ"/>
        </w:rPr>
        <w:t>C</w:t>
      </w:r>
      <w:r w:rsidR="00674BD2" w:rsidRPr="00A25989">
        <w:rPr>
          <w:lang w:val="cs-CZ"/>
        </w:rPr>
        <w:t>elková cena za náhradní výsadbu nepřesáhne 25</w:t>
      </w:r>
      <w:r w:rsidR="00467520">
        <w:rPr>
          <w:lang w:val="cs-CZ"/>
        </w:rPr>
        <w:t> </w:t>
      </w:r>
      <w:r w:rsidR="00674BD2" w:rsidRPr="00A25989">
        <w:rPr>
          <w:lang w:val="cs-CZ"/>
        </w:rPr>
        <w:t>000</w:t>
      </w:r>
      <w:r w:rsidR="00467520">
        <w:rPr>
          <w:lang w:val="cs-CZ"/>
        </w:rPr>
        <w:t>,-</w:t>
      </w:r>
      <w:r w:rsidR="00674BD2" w:rsidRPr="00A25989">
        <w:rPr>
          <w:lang w:val="cs-CZ"/>
        </w:rPr>
        <w:t xml:space="preserve"> Kč (dvacet pět tisíc korun </w:t>
      </w:r>
      <w:r w:rsidR="009739D8" w:rsidRPr="00A25989">
        <w:rPr>
          <w:lang w:val="cs-CZ"/>
        </w:rPr>
        <w:t>českých).</w:t>
      </w:r>
    </w:p>
    <w:p w:rsidR="009739D8" w:rsidRDefault="00A25989" w:rsidP="004C4524">
      <w:pPr>
        <w:pStyle w:val="JSKLevel2"/>
        <w:rPr>
          <w:lang w:val="cs-CZ"/>
        </w:rPr>
      </w:pPr>
      <w:r w:rsidRPr="00A25989">
        <w:rPr>
          <w:lang w:val="cs-CZ"/>
        </w:rPr>
        <w:t>Dokončená v</w:t>
      </w:r>
      <w:r w:rsidR="00CC60C4" w:rsidRPr="00A25989">
        <w:rPr>
          <w:lang w:val="cs-CZ"/>
        </w:rPr>
        <w:t xml:space="preserve">ýsadba </w:t>
      </w:r>
      <w:r w:rsidR="009739D8" w:rsidRPr="00A25989">
        <w:rPr>
          <w:lang w:val="cs-CZ"/>
        </w:rPr>
        <w:t xml:space="preserve">bude předána předávacím protokolem </w:t>
      </w:r>
      <w:r w:rsidRPr="00A25989">
        <w:rPr>
          <w:lang w:val="cs-CZ"/>
        </w:rPr>
        <w:t xml:space="preserve">Městu Říčany </w:t>
      </w:r>
      <w:r w:rsidR="009739D8" w:rsidRPr="00A25989">
        <w:rPr>
          <w:lang w:val="cs-CZ"/>
        </w:rPr>
        <w:t xml:space="preserve">a záruku ponese zahradnická firma, která náhradní výsadbu bude realizovat. O náhradní výsadbu se </w:t>
      </w:r>
      <w:r w:rsidR="004C4524" w:rsidRPr="00A25989">
        <w:rPr>
          <w:lang w:val="cs-CZ"/>
        </w:rPr>
        <w:t xml:space="preserve">nadále </w:t>
      </w:r>
      <w:r w:rsidR="009739D8" w:rsidRPr="00A25989">
        <w:rPr>
          <w:lang w:val="cs-CZ"/>
        </w:rPr>
        <w:t>bude starat město Říčany.</w:t>
      </w:r>
    </w:p>
    <w:p w:rsidR="005F26B6" w:rsidRPr="005F26B6" w:rsidRDefault="005F26B6" w:rsidP="005F26B6">
      <w:pPr>
        <w:pStyle w:val="JSKBody1"/>
        <w:rPr>
          <w:lang w:val="cs-CZ" w:eastAsia="en-US"/>
        </w:rPr>
      </w:pPr>
    </w:p>
    <w:p w:rsidR="00FF09F2" w:rsidRPr="00045FA6" w:rsidRDefault="00FF09F2" w:rsidP="00FF09F2">
      <w:pPr>
        <w:pStyle w:val="JSKLevel1"/>
        <w:rPr>
          <w:szCs w:val="22"/>
          <w:lang w:val="cs-CZ"/>
        </w:rPr>
      </w:pPr>
      <w:r w:rsidRPr="00045FA6">
        <w:rPr>
          <w:szCs w:val="22"/>
          <w:lang w:val="cs-CZ"/>
        </w:rPr>
        <w:lastRenderedPageBreak/>
        <w:t>Závěrečná ustanovení</w:t>
      </w:r>
    </w:p>
    <w:p w:rsidR="00941290" w:rsidRDefault="00941290" w:rsidP="009739D8">
      <w:pPr>
        <w:pStyle w:val="JSKLevel2"/>
        <w:rPr>
          <w:szCs w:val="22"/>
          <w:lang w:val="cs-CZ"/>
        </w:rPr>
      </w:pPr>
      <w:r>
        <w:rPr>
          <w:szCs w:val="22"/>
          <w:lang w:val="cs-CZ"/>
        </w:rPr>
        <w:t>Tato dohoda nabývá platnosti a účinnosti dnem podpisu oběma smluvními stranami.</w:t>
      </w:r>
    </w:p>
    <w:p w:rsidR="009739D8" w:rsidRDefault="00941290" w:rsidP="009739D8">
      <w:pPr>
        <w:pStyle w:val="JSKLevel2"/>
        <w:rPr>
          <w:szCs w:val="22"/>
          <w:lang w:val="cs-CZ"/>
        </w:rPr>
      </w:pPr>
      <w:r>
        <w:rPr>
          <w:szCs w:val="22"/>
          <w:lang w:val="cs-CZ"/>
        </w:rPr>
        <w:t>D</w:t>
      </w:r>
      <w:r w:rsidR="00FF09F2" w:rsidRPr="00045FA6">
        <w:rPr>
          <w:szCs w:val="22"/>
          <w:lang w:val="cs-CZ"/>
        </w:rPr>
        <w:t>ohoda je sepsána ve dvou (2) stejnopisech, přičemž každá strana obdrží jedno (1) vyhotovení.</w:t>
      </w:r>
    </w:p>
    <w:p w:rsidR="009739D8" w:rsidRPr="009739D8" w:rsidRDefault="00941290" w:rsidP="009739D8">
      <w:pPr>
        <w:pStyle w:val="JSKLevel2"/>
        <w:rPr>
          <w:lang w:val="cs-CZ"/>
        </w:rPr>
      </w:pPr>
      <w:r w:rsidRPr="00941290">
        <w:rPr>
          <w:lang w:val="cs-CZ"/>
        </w:rPr>
        <w:t xml:space="preserve">Rada města Říčany schválila uzavření této dohody dne </w:t>
      </w:r>
      <w:r w:rsidR="00DD4994">
        <w:rPr>
          <w:lang w:val="cs-CZ"/>
        </w:rPr>
        <w:t>28.3.2019</w:t>
      </w:r>
      <w:r w:rsidRPr="00941290">
        <w:rPr>
          <w:lang w:val="cs-CZ"/>
        </w:rPr>
        <w:t xml:space="preserve"> usnesením</w:t>
      </w:r>
      <w:r>
        <w:rPr>
          <w:lang w:val="cs-CZ"/>
        </w:rPr>
        <w:t xml:space="preserve"> č. </w:t>
      </w:r>
      <w:r w:rsidR="00DD4994">
        <w:rPr>
          <w:lang w:val="cs-CZ"/>
        </w:rPr>
        <w:t>19-12-008</w:t>
      </w:r>
      <w:r>
        <w:rPr>
          <w:lang w:val="cs-CZ"/>
        </w:rPr>
        <w:t>.</w:t>
      </w:r>
    </w:p>
    <w:p w:rsidR="00FF09F2" w:rsidRPr="00045FA6" w:rsidRDefault="00FF09F2" w:rsidP="00FF09F2">
      <w:pPr>
        <w:pStyle w:val="JSKLevel2"/>
        <w:rPr>
          <w:szCs w:val="22"/>
          <w:lang w:val="cs-CZ"/>
        </w:rPr>
      </w:pPr>
      <w:r w:rsidRPr="00045FA6">
        <w:rPr>
          <w:szCs w:val="22"/>
          <w:lang w:val="cs-CZ"/>
        </w:rPr>
        <w:t>Nedílnou součástí této dohody jsou následující přílohy:</w:t>
      </w:r>
    </w:p>
    <w:p w:rsidR="00FF09F2" w:rsidRPr="00045FA6" w:rsidRDefault="00FF09F2" w:rsidP="00FF09F2">
      <w:pPr>
        <w:pStyle w:val="JSKBody1"/>
        <w:ind w:left="567"/>
        <w:rPr>
          <w:szCs w:val="22"/>
          <w:lang w:val="cs-CZ" w:eastAsia="en-US"/>
        </w:rPr>
      </w:pPr>
      <w:r w:rsidRPr="00045FA6">
        <w:rPr>
          <w:szCs w:val="22"/>
          <w:lang w:val="cs-CZ" w:eastAsia="en-US"/>
        </w:rPr>
        <w:fldChar w:fldCharType="begin"/>
      </w:r>
      <w:r w:rsidRPr="00045FA6">
        <w:rPr>
          <w:szCs w:val="22"/>
          <w:lang w:val="cs-CZ" w:eastAsia="en-US"/>
        </w:rPr>
        <w:instrText xml:space="preserve"> REF _Ref536551927 \r \h </w:instrText>
      </w:r>
      <w:r w:rsidR="00045FA6">
        <w:rPr>
          <w:szCs w:val="22"/>
          <w:lang w:val="cs-CZ" w:eastAsia="en-US"/>
        </w:rPr>
        <w:instrText xml:space="preserve"> \* MERGEFORMAT </w:instrText>
      </w:r>
      <w:r w:rsidRPr="00045FA6">
        <w:rPr>
          <w:szCs w:val="22"/>
          <w:lang w:val="cs-CZ" w:eastAsia="en-US"/>
        </w:rPr>
      </w:r>
      <w:r w:rsidRPr="00045FA6">
        <w:rPr>
          <w:szCs w:val="22"/>
          <w:lang w:val="cs-CZ" w:eastAsia="en-US"/>
        </w:rPr>
        <w:fldChar w:fldCharType="separate"/>
      </w:r>
      <w:r w:rsidR="000358B5">
        <w:rPr>
          <w:szCs w:val="22"/>
          <w:lang w:val="cs-CZ" w:eastAsia="en-US"/>
        </w:rPr>
        <w:t>Příloha 1</w:t>
      </w:r>
      <w:r w:rsidRPr="00045FA6">
        <w:rPr>
          <w:szCs w:val="22"/>
          <w:lang w:val="cs-CZ" w:eastAsia="en-US"/>
        </w:rPr>
        <w:fldChar w:fldCharType="end"/>
      </w:r>
      <w:r w:rsidRPr="00045FA6">
        <w:rPr>
          <w:szCs w:val="22"/>
          <w:lang w:val="cs-CZ" w:eastAsia="en-US"/>
        </w:rPr>
        <w:t xml:space="preserve"> </w:t>
      </w:r>
      <w:r w:rsidRPr="00CC60C4">
        <w:rPr>
          <w:szCs w:val="22"/>
          <w:lang w:val="cs-CZ" w:eastAsia="en-US"/>
        </w:rPr>
        <w:t xml:space="preserve">– </w:t>
      </w:r>
      <w:r w:rsidR="004C4524" w:rsidRPr="00CC60C4">
        <w:rPr>
          <w:szCs w:val="22"/>
          <w:lang w:val="cs-CZ"/>
        </w:rPr>
        <w:t>Vyznačení polohy dřevin ke kácení na pozemku</w:t>
      </w:r>
    </w:p>
    <w:p w:rsidR="005F3983" w:rsidRDefault="00FF09F2" w:rsidP="00FF09F2">
      <w:pPr>
        <w:pStyle w:val="JSKBody1"/>
        <w:ind w:left="567"/>
        <w:rPr>
          <w:lang w:val="cs-CZ"/>
        </w:rPr>
      </w:pPr>
      <w:r w:rsidRPr="00045FA6">
        <w:rPr>
          <w:szCs w:val="22"/>
          <w:lang w:val="cs-CZ" w:eastAsia="en-US"/>
        </w:rPr>
        <w:fldChar w:fldCharType="begin"/>
      </w:r>
      <w:r w:rsidRPr="00045FA6">
        <w:rPr>
          <w:szCs w:val="22"/>
          <w:lang w:val="cs-CZ" w:eastAsia="en-US"/>
        </w:rPr>
        <w:instrText xml:space="preserve"> REF _Ref536551933 \r \h </w:instrText>
      </w:r>
      <w:r w:rsidR="00045FA6">
        <w:rPr>
          <w:szCs w:val="22"/>
          <w:lang w:val="cs-CZ" w:eastAsia="en-US"/>
        </w:rPr>
        <w:instrText xml:space="preserve"> \* MERGEFORMAT </w:instrText>
      </w:r>
      <w:r w:rsidRPr="00045FA6">
        <w:rPr>
          <w:szCs w:val="22"/>
          <w:lang w:val="cs-CZ" w:eastAsia="en-US"/>
        </w:rPr>
      </w:r>
      <w:r w:rsidRPr="00045FA6">
        <w:rPr>
          <w:szCs w:val="22"/>
          <w:lang w:val="cs-CZ" w:eastAsia="en-US"/>
        </w:rPr>
        <w:fldChar w:fldCharType="separate"/>
      </w:r>
      <w:r w:rsidR="000358B5">
        <w:rPr>
          <w:szCs w:val="22"/>
          <w:lang w:val="cs-CZ" w:eastAsia="en-US"/>
        </w:rPr>
        <w:t>Příloha 2</w:t>
      </w:r>
      <w:r w:rsidRPr="00045FA6">
        <w:rPr>
          <w:szCs w:val="22"/>
          <w:lang w:val="cs-CZ" w:eastAsia="en-US"/>
        </w:rPr>
        <w:fldChar w:fldCharType="end"/>
      </w:r>
      <w:r w:rsidRPr="00045FA6">
        <w:rPr>
          <w:szCs w:val="22"/>
          <w:lang w:val="cs-CZ" w:eastAsia="en-US"/>
        </w:rPr>
        <w:t xml:space="preserve"> – </w:t>
      </w:r>
      <w:r w:rsidR="004C4524" w:rsidRPr="00CC60C4">
        <w:rPr>
          <w:lang w:val="cs-CZ"/>
        </w:rPr>
        <w:t>Vyznačení pozemků pro výsadbu nových dřevin</w:t>
      </w:r>
    </w:p>
    <w:p w:rsidR="004C4524" w:rsidRDefault="004C4524" w:rsidP="00FF09F2">
      <w:pPr>
        <w:pStyle w:val="JSKBody1"/>
        <w:ind w:left="567"/>
        <w:rPr>
          <w:lang w:val="cs-CZ"/>
        </w:rPr>
      </w:pPr>
      <w:r>
        <w:rPr>
          <w:lang w:val="cs-CZ"/>
        </w:rPr>
        <w:t>Příloha 3</w:t>
      </w:r>
      <w:r w:rsidR="00E31FAE">
        <w:rPr>
          <w:lang w:val="cs-CZ"/>
        </w:rPr>
        <w:t xml:space="preserve"> </w:t>
      </w:r>
      <w:r w:rsidRPr="00045FA6">
        <w:rPr>
          <w:szCs w:val="22"/>
          <w:lang w:val="cs-CZ" w:eastAsia="en-US"/>
        </w:rPr>
        <w:t xml:space="preserve">– </w:t>
      </w:r>
      <w:r w:rsidRPr="00CC60C4">
        <w:rPr>
          <w:lang w:val="cs-CZ"/>
        </w:rPr>
        <w:t>Vyznačení pozemků pro výsadbu nových dřevin</w:t>
      </w:r>
    </w:p>
    <w:p w:rsidR="00522020" w:rsidRPr="00045FA6" w:rsidRDefault="00522020" w:rsidP="00FF09F2">
      <w:pPr>
        <w:pStyle w:val="JSKBody1"/>
        <w:ind w:left="567"/>
        <w:rPr>
          <w:szCs w:val="22"/>
          <w:lang w:val="cs-CZ" w:eastAsia="en-US"/>
        </w:rPr>
      </w:pPr>
    </w:p>
    <w:p w:rsidR="00FF09F2" w:rsidRPr="00045FA6" w:rsidRDefault="00FF09F2" w:rsidP="00FF09F2">
      <w:pPr>
        <w:pStyle w:val="JSKBody1"/>
        <w:ind w:left="0"/>
        <w:rPr>
          <w:szCs w:val="22"/>
          <w:lang w:val="cs-CZ" w:eastAsia="en-US"/>
        </w:rPr>
      </w:pPr>
      <w:r w:rsidRPr="00045FA6">
        <w:rPr>
          <w:szCs w:val="22"/>
          <w:lang w:val="cs-CZ" w:eastAsia="en-US"/>
        </w:rPr>
        <w:t>V Říčanech dne ___________ 2019</w:t>
      </w:r>
      <w:r w:rsidR="00EE34C0">
        <w:rPr>
          <w:szCs w:val="22"/>
          <w:lang w:val="cs-CZ" w:eastAsia="en-US"/>
        </w:rPr>
        <w:t xml:space="preserve">                                     </w:t>
      </w:r>
      <w:r w:rsidR="00C63EEE">
        <w:rPr>
          <w:szCs w:val="22"/>
          <w:lang w:val="cs-CZ" w:eastAsia="en-US"/>
        </w:rPr>
        <w:t xml:space="preserve">         V </w:t>
      </w:r>
      <w:bookmarkStart w:id="1" w:name="_GoBack"/>
      <w:bookmarkEnd w:id="1"/>
      <w:r w:rsidR="00C63EEE">
        <w:rPr>
          <w:szCs w:val="22"/>
          <w:lang w:val="cs-CZ" w:eastAsia="en-US"/>
        </w:rPr>
        <w:t xml:space="preserve"> Říčanech </w:t>
      </w:r>
      <w:r w:rsidR="00EE34C0">
        <w:rPr>
          <w:szCs w:val="22"/>
          <w:lang w:val="cs-CZ" w:eastAsia="en-US"/>
        </w:rPr>
        <w:t>dne____________2019</w:t>
      </w:r>
    </w:p>
    <w:p w:rsidR="00FF09F2" w:rsidRPr="00045FA6" w:rsidRDefault="00FF09F2" w:rsidP="00FF09F2">
      <w:pPr>
        <w:pStyle w:val="JSKBody1"/>
        <w:ind w:left="0"/>
        <w:rPr>
          <w:szCs w:val="22"/>
          <w:lang w:val="cs-CZ" w:eastAsia="en-US"/>
        </w:rPr>
      </w:pPr>
    </w:p>
    <w:p w:rsidR="005F3983" w:rsidRPr="00045FA6" w:rsidRDefault="00FF09F2" w:rsidP="005F3983">
      <w:pPr>
        <w:rPr>
          <w:sz w:val="22"/>
          <w:szCs w:val="22"/>
          <w:lang w:val="cs-CZ"/>
        </w:rPr>
      </w:pPr>
      <w:r w:rsidRPr="00045FA6">
        <w:rPr>
          <w:sz w:val="22"/>
          <w:szCs w:val="22"/>
          <w:lang w:val="cs-CZ"/>
        </w:rPr>
        <w:t>___________________________</w:t>
      </w:r>
      <w:r w:rsidRPr="00045FA6">
        <w:rPr>
          <w:sz w:val="22"/>
          <w:szCs w:val="22"/>
          <w:lang w:val="cs-CZ"/>
        </w:rPr>
        <w:tab/>
      </w:r>
      <w:r w:rsidRPr="00045FA6">
        <w:rPr>
          <w:sz w:val="22"/>
          <w:szCs w:val="22"/>
          <w:lang w:val="cs-CZ"/>
        </w:rPr>
        <w:tab/>
      </w:r>
      <w:r w:rsidRPr="00045FA6">
        <w:rPr>
          <w:sz w:val="22"/>
          <w:szCs w:val="22"/>
          <w:lang w:val="cs-CZ"/>
        </w:rPr>
        <w:tab/>
      </w:r>
      <w:r w:rsidRPr="00045FA6">
        <w:rPr>
          <w:sz w:val="22"/>
          <w:szCs w:val="22"/>
          <w:lang w:val="cs-CZ"/>
        </w:rPr>
        <w:tab/>
        <w:t xml:space="preserve">  ___________________________</w:t>
      </w:r>
    </w:p>
    <w:p w:rsidR="00FF09F2" w:rsidRPr="00045FA6" w:rsidRDefault="005F3983" w:rsidP="005F3983">
      <w:pPr>
        <w:rPr>
          <w:sz w:val="22"/>
          <w:szCs w:val="22"/>
          <w:lang w:val="cs-CZ"/>
        </w:rPr>
      </w:pPr>
      <w:r w:rsidRPr="00045FA6">
        <w:rPr>
          <w:sz w:val="22"/>
          <w:szCs w:val="22"/>
          <w:lang w:val="cs-CZ"/>
        </w:rPr>
        <w:t xml:space="preserve"> CONTERA </w:t>
      </w:r>
      <w:proofErr w:type="spellStart"/>
      <w:r w:rsidRPr="00045FA6">
        <w:rPr>
          <w:sz w:val="22"/>
          <w:szCs w:val="22"/>
          <w:lang w:val="cs-CZ"/>
        </w:rPr>
        <w:t>Investment</w:t>
      </w:r>
      <w:proofErr w:type="spellEnd"/>
      <w:r w:rsidRPr="00045FA6">
        <w:rPr>
          <w:sz w:val="22"/>
          <w:szCs w:val="22"/>
          <w:lang w:val="cs-CZ"/>
        </w:rPr>
        <w:t xml:space="preserve"> III. s.r.o.   </w:t>
      </w:r>
      <w:r w:rsidR="00FF09F2" w:rsidRPr="00045FA6">
        <w:rPr>
          <w:sz w:val="22"/>
          <w:szCs w:val="22"/>
          <w:lang w:val="cs-CZ"/>
        </w:rPr>
        <w:tab/>
      </w:r>
      <w:r w:rsidR="00FF09F2" w:rsidRPr="00045FA6">
        <w:rPr>
          <w:sz w:val="22"/>
          <w:szCs w:val="22"/>
          <w:lang w:val="cs-CZ"/>
        </w:rPr>
        <w:tab/>
      </w:r>
      <w:r w:rsidR="00FF09F2" w:rsidRPr="00045FA6">
        <w:rPr>
          <w:sz w:val="22"/>
          <w:szCs w:val="22"/>
          <w:lang w:val="cs-CZ"/>
        </w:rPr>
        <w:tab/>
      </w:r>
      <w:r w:rsidR="00FF09F2" w:rsidRPr="00045FA6">
        <w:rPr>
          <w:sz w:val="22"/>
          <w:szCs w:val="22"/>
          <w:lang w:val="cs-CZ"/>
        </w:rPr>
        <w:tab/>
        <w:t xml:space="preserve">  Město Říčany</w:t>
      </w:r>
    </w:p>
    <w:p w:rsidR="005F3983" w:rsidRPr="00045FA6" w:rsidRDefault="00EB3584" w:rsidP="005F3983">
      <w:pPr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</w:t>
      </w:r>
      <w:r w:rsidR="00FF09F2" w:rsidRPr="00045FA6">
        <w:rPr>
          <w:sz w:val="22"/>
          <w:szCs w:val="22"/>
          <w:lang w:val="cs-CZ"/>
        </w:rPr>
        <w:t>Ing. Dušan Kastl, plná moc</w:t>
      </w:r>
      <w:r w:rsidR="005F3983" w:rsidRPr="00045FA6">
        <w:rPr>
          <w:sz w:val="22"/>
          <w:szCs w:val="22"/>
          <w:lang w:val="cs-CZ"/>
        </w:rPr>
        <w:t xml:space="preserve">                                                     </w:t>
      </w:r>
      <w:r>
        <w:rPr>
          <w:sz w:val="22"/>
          <w:szCs w:val="22"/>
          <w:lang w:val="cs-CZ"/>
        </w:rPr>
        <w:tab/>
        <w:t xml:space="preserve">  </w:t>
      </w:r>
      <w:r w:rsidR="00FF09F2" w:rsidRPr="00045FA6">
        <w:rPr>
          <w:sz w:val="22"/>
          <w:szCs w:val="22"/>
          <w:lang w:val="cs-CZ"/>
        </w:rPr>
        <w:t>Mgr. Vladimír Kořen, starosta</w:t>
      </w:r>
      <w:r w:rsidR="005F3983" w:rsidRPr="00045FA6">
        <w:rPr>
          <w:sz w:val="22"/>
          <w:szCs w:val="22"/>
          <w:lang w:val="cs-CZ"/>
        </w:rPr>
        <w:t xml:space="preserve">         </w:t>
      </w:r>
    </w:p>
    <w:p w:rsidR="005F3983" w:rsidRPr="00045FA6" w:rsidRDefault="005F3983" w:rsidP="00FF09F2">
      <w:pPr>
        <w:pStyle w:val="JSKScheduleHeadingCz"/>
        <w:rPr>
          <w:sz w:val="22"/>
        </w:rPr>
      </w:pPr>
      <w:bookmarkStart w:id="2" w:name="_Ref536551927"/>
    </w:p>
    <w:bookmarkEnd w:id="2"/>
    <w:p w:rsidR="00FF09F2" w:rsidRPr="00045FA6" w:rsidRDefault="005F26B6" w:rsidP="00FF09F2">
      <w:pPr>
        <w:pStyle w:val="JSKBody"/>
        <w:jc w:val="center"/>
        <w:rPr>
          <w:szCs w:val="22"/>
          <w:lang w:val="cs-CZ" w:eastAsia="en-US"/>
        </w:rPr>
      </w:pPr>
      <w:r>
        <w:rPr>
          <w:noProof/>
          <w:szCs w:val="22"/>
          <w:lang w:val="cs-CZ"/>
        </w:rPr>
        <w:drawing>
          <wp:inline distT="0" distB="0" distL="0" distR="0">
            <wp:extent cx="5027930" cy="8367395"/>
            <wp:effectExtent l="0" t="0" r="1270" b="0"/>
            <wp:docPr id="2" name="obrázek 2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 názv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F2" w:rsidRPr="00045FA6" w:rsidRDefault="00FF09F2" w:rsidP="00FF09F2">
      <w:pPr>
        <w:pStyle w:val="JSKScheduleHeadingCz"/>
        <w:rPr>
          <w:sz w:val="22"/>
        </w:rPr>
      </w:pPr>
      <w:bookmarkStart w:id="3" w:name="_Ref536551933"/>
    </w:p>
    <w:bookmarkEnd w:id="3"/>
    <w:p w:rsidR="00FF09F2" w:rsidRPr="00045FA6" w:rsidRDefault="005F26B6" w:rsidP="00FF09F2">
      <w:pPr>
        <w:pStyle w:val="JSKBody"/>
        <w:jc w:val="center"/>
        <w:rPr>
          <w:szCs w:val="22"/>
          <w:lang w:val="cs-CZ" w:eastAsia="en-US"/>
        </w:rPr>
      </w:pPr>
      <w:r>
        <w:rPr>
          <w:noProof/>
          <w:szCs w:val="22"/>
          <w:lang w:val="cs-CZ"/>
        </w:rPr>
        <w:drawing>
          <wp:inline distT="0" distB="0" distL="0" distR="0">
            <wp:extent cx="5006340" cy="8366760"/>
            <wp:effectExtent l="0" t="0" r="3810" b="0"/>
            <wp:docPr id="3" name="obrázek 3" descr="Pozem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zemek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B6" w:rsidRDefault="005F26B6" w:rsidP="00E31FAE">
      <w:pPr>
        <w:tabs>
          <w:tab w:val="num" w:pos="567"/>
        </w:tabs>
        <w:jc w:val="center"/>
        <w:rPr>
          <w:b/>
          <w:sz w:val="22"/>
          <w:szCs w:val="22"/>
          <w:lang w:val="cs-CZ"/>
        </w:rPr>
      </w:pPr>
    </w:p>
    <w:p w:rsidR="00174136" w:rsidRDefault="00E31FAE" w:rsidP="00E31FAE">
      <w:pPr>
        <w:tabs>
          <w:tab w:val="num" w:pos="567"/>
        </w:tabs>
        <w:jc w:val="center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PŘÍLOHA 3</w:t>
      </w:r>
    </w:p>
    <w:p w:rsidR="00E31FAE" w:rsidRPr="00E31FAE" w:rsidRDefault="005F26B6" w:rsidP="00E31FAE">
      <w:pPr>
        <w:tabs>
          <w:tab w:val="num" w:pos="567"/>
        </w:tabs>
        <w:jc w:val="center"/>
        <w:rPr>
          <w:b/>
          <w:sz w:val="22"/>
          <w:szCs w:val="22"/>
          <w:lang w:val="cs-CZ"/>
        </w:rPr>
      </w:pPr>
      <w:r>
        <w:rPr>
          <w:b/>
          <w:noProof/>
          <w:sz w:val="22"/>
          <w:szCs w:val="22"/>
          <w:lang w:val="cs-CZ" w:eastAsia="cs-CZ"/>
        </w:rPr>
        <w:lastRenderedPageBreak/>
        <w:drawing>
          <wp:inline distT="0" distB="0" distL="0" distR="0">
            <wp:extent cx="5011420" cy="8548370"/>
            <wp:effectExtent l="0" t="0" r="0" b="5080"/>
            <wp:docPr id="4" name="obrázek 4" descr="pozem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zemek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66" w:rsidRPr="00045FA6" w:rsidRDefault="00A34A66" w:rsidP="00F348C5">
      <w:pPr>
        <w:ind w:left="0" w:firstLine="0"/>
        <w:rPr>
          <w:sz w:val="22"/>
          <w:szCs w:val="22"/>
          <w:lang w:val="cs-CZ"/>
        </w:rPr>
      </w:pPr>
    </w:p>
    <w:sectPr w:rsidR="00A34A66" w:rsidRPr="00045FA6" w:rsidSect="00076DC4">
      <w:footerReference w:type="default" r:id="rId11"/>
      <w:pgSz w:w="11906" w:h="16838" w:code="9"/>
      <w:pgMar w:top="1134" w:right="1418" w:bottom="1135" w:left="1418" w:header="709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2DF" w:rsidRDefault="00F162DF">
      <w:r>
        <w:separator/>
      </w:r>
    </w:p>
  </w:endnote>
  <w:endnote w:type="continuationSeparator" w:id="0">
    <w:p w:rsidR="00F162DF" w:rsidRDefault="00F1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9F2" w:rsidRPr="00144D92" w:rsidRDefault="00FF09F2" w:rsidP="00144D92">
    <w:pPr>
      <w:pStyle w:val="Zpat"/>
    </w:pPr>
    <w:r>
      <w:fldChar w:fldCharType="begin"/>
    </w:r>
    <w:r>
      <w:instrText xml:space="preserve"> PAGE   \* MERGEFORMAT </w:instrText>
    </w:r>
    <w:r>
      <w:fldChar w:fldCharType="separate"/>
    </w:r>
    <w:r w:rsidR="00C63EEE">
      <w:rPr>
        <w:noProof/>
      </w:rPr>
      <w:t>6</w:t>
    </w:r>
    <w:r>
      <w:fldChar w:fldCharType="end"/>
    </w:r>
    <w:r>
      <w:t>/</w:t>
    </w:r>
    <w:r>
      <w:fldChar w:fldCharType="begin"/>
    </w:r>
    <w:r>
      <w:instrText xml:space="preserve"> SECTIONPAGES  </w:instrText>
    </w:r>
    <w:r>
      <w:fldChar w:fldCharType="separate"/>
    </w:r>
    <w:r w:rsidR="00C63EEE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2DF" w:rsidRDefault="00F162DF">
      <w:r>
        <w:separator/>
      </w:r>
    </w:p>
  </w:footnote>
  <w:footnote w:type="continuationSeparator" w:id="0">
    <w:p w:rsidR="00F162DF" w:rsidRDefault="00F16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6606"/>
    <w:multiLevelType w:val="hybridMultilevel"/>
    <w:tmpl w:val="5190516E"/>
    <w:lvl w:ilvl="0" w:tplc="400A1EDC">
      <w:start w:val="1"/>
      <w:numFmt w:val="ordinalText"/>
      <w:lvlText w:val="%1 díl"/>
      <w:lvlJc w:val="left"/>
      <w:pPr>
        <w:tabs>
          <w:tab w:val="num" w:pos="0"/>
        </w:tabs>
        <w:ind w:left="0" w:firstLine="57"/>
      </w:pPr>
      <w:rPr>
        <w:rFonts w:ascii="Times New Roman" w:hAnsi="Times New Roman" w:hint="default"/>
        <w:b/>
        <w:i w:val="0"/>
        <w:caps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9E55D1"/>
    <w:multiLevelType w:val="multilevel"/>
    <w:tmpl w:val="E6E45FDE"/>
    <w:lvl w:ilvl="0">
      <w:start w:val="1"/>
      <w:numFmt w:val="decimal"/>
      <w:pStyle w:val="JSKLevel1"/>
      <w:lvlText w:val="%1.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JSKLevel2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Letter"/>
      <w:pStyle w:val="JSKLevela3"/>
      <w:lvlText w:val="(%3)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lowerRoman"/>
      <w:pStyle w:val="JSKLevela4"/>
      <w:lvlText w:val="(%4)"/>
      <w:lvlJc w:val="left"/>
      <w:pPr>
        <w:tabs>
          <w:tab w:val="num" w:pos="1361"/>
        </w:tabs>
        <w:ind w:left="1361" w:hanging="737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pStyle w:val="JSKLevelb3"/>
      <w:lvlText w:val="(%5)"/>
      <w:lvlJc w:val="left"/>
      <w:pPr>
        <w:tabs>
          <w:tab w:val="num" w:pos="1361"/>
        </w:tabs>
        <w:ind w:left="1361" w:hanging="737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Roman"/>
      <w:pStyle w:val="JSKLevelb4"/>
      <w:lvlText w:val="(%6)"/>
      <w:lvlJc w:val="left"/>
      <w:pPr>
        <w:tabs>
          <w:tab w:val="num" w:pos="2041"/>
        </w:tabs>
        <w:ind w:left="2041" w:hanging="68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upperLetter"/>
      <w:pStyle w:val="JSKLevela5"/>
      <w:lvlText w:val="(%7)"/>
      <w:lvlJc w:val="left"/>
      <w:pPr>
        <w:tabs>
          <w:tab w:val="num" w:pos="2041"/>
        </w:tabs>
        <w:ind w:left="2041" w:hanging="68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upperLetter"/>
      <w:pStyle w:val="JSKLevelb5"/>
      <w:lvlText w:val="(%8)"/>
      <w:lvlJc w:val="left"/>
      <w:pPr>
        <w:tabs>
          <w:tab w:val="num" w:pos="2722"/>
        </w:tabs>
        <w:ind w:left="2722" w:hanging="681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B6F59B6"/>
    <w:multiLevelType w:val="hybridMultilevel"/>
    <w:tmpl w:val="B1A209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B6F72"/>
    <w:multiLevelType w:val="hybridMultilevel"/>
    <w:tmpl w:val="84CE5532"/>
    <w:lvl w:ilvl="0" w:tplc="5EB24324">
      <w:start w:val="1"/>
      <w:numFmt w:val="upperLetter"/>
      <w:pStyle w:val="JSKRecitals"/>
      <w:lvlText w:val="(%1)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AD4C9F"/>
    <w:multiLevelType w:val="hybridMultilevel"/>
    <w:tmpl w:val="ED2669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7A9A58">
      <w:start w:val="1"/>
      <w:numFmt w:val="decimal"/>
      <w:lvlText w:val="%2."/>
      <w:lvlJc w:val="left"/>
      <w:pPr>
        <w:tabs>
          <w:tab w:val="num" w:pos="1695"/>
        </w:tabs>
        <w:ind w:left="1695" w:hanging="615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40224A"/>
    <w:multiLevelType w:val="multilevel"/>
    <w:tmpl w:val="AAC48CA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1E351250"/>
    <w:multiLevelType w:val="hybridMultilevel"/>
    <w:tmpl w:val="2654C106"/>
    <w:lvl w:ilvl="0" w:tplc="B7EA23A0">
      <w:start w:val="1"/>
      <w:numFmt w:val="decimal"/>
      <w:pStyle w:val="JSKParties"/>
      <w:lvlText w:val="(%1)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45493C"/>
    <w:multiLevelType w:val="hybridMultilevel"/>
    <w:tmpl w:val="9FD65F5A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2B7E49B9"/>
    <w:multiLevelType w:val="hybridMultilevel"/>
    <w:tmpl w:val="ECD666AE"/>
    <w:lvl w:ilvl="0" w:tplc="244A9224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4" w:hanging="360"/>
      </w:pPr>
    </w:lvl>
    <w:lvl w:ilvl="2" w:tplc="0405001B" w:tentative="1">
      <w:start w:val="1"/>
      <w:numFmt w:val="lowerRoman"/>
      <w:lvlText w:val="%3."/>
      <w:lvlJc w:val="right"/>
      <w:pPr>
        <w:ind w:left="2424" w:hanging="180"/>
      </w:pPr>
    </w:lvl>
    <w:lvl w:ilvl="3" w:tplc="0405000F" w:tentative="1">
      <w:start w:val="1"/>
      <w:numFmt w:val="decimal"/>
      <w:lvlText w:val="%4."/>
      <w:lvlJc w:val="left"/>
      <w:pPr>
        <w:ind w:left="3144" w:hanging="360"/>
      </w:pPr>
    </w:lvl>
    <w:lvl w:ilvl="4" w:tplc="04050019" w:tentative="1">
      <w:start w:val="1"/>
      <w:numFmt w:val="lowerLetter"/>
      <w:lvlText w:val="%5."/>
      <w:lvlJc w:val="left"/>
      <w:pPr>
        <w:ind w:left="3864" w:hanging="360"/>
      </w:pPr>
    </w:lvl>
    <w:lvl w:ilvl="5" w:tplc="0405001B" w:tentative="1">
      <w:start w:val="1"/>
      <w:numFmt w:val="lowerRoman"/>
      <w:lvlText w:val="%6."/>
      <w:lvlJc w:val="right"/>
      <w:pPr>
        <w:ind w:left="4584" w:hanging="180"/>
      </w:pPr>
    </w:lvl>
    <w:lvl w:ilvl="6" w:tplc="0405000F" w:tentative="1">
      <w:start w:val="1"/>
      <w:numFmt w:val="decimal"/>
      <w:lvlText w:val="%7."/>
      <w:lvlJc w:val="left"/>
      <w:pPr>
        <w:ind w:left="5304" w:hanging="360"/>
      </w:pPr>
    </w:lvl>
    <w:lvl w:ilvl="7" w:tplc="04050019" w:tentative="1">
      <w:start w:val="1"/>
      <w:numFmt w:val="lowerLetter"/>
      <w:lvlText w:val="%8."/>
      <w:lvlJc w:val="left"/>
      <w:pPr>
        <w:ind w:left="6024" w:hanging="360"/>
      </w:pPr>
    </w:lvl>
    <w:lvl w:ilvl="8" w:tplc="040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 w15:restartNumberingAfterBreak="0">
    <w:nsid w:val="31246704"/>
    <w:multiLevelType w:val="hybridMultilevel"/>
    <w:tmpl w:val="852211B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1F40A0"/>
    <w:multiLevelType w:val="multilevel"/>
    <w:tmpl w:val="0B74C88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Nadpis4"/>
      <w:lvlText w:val="(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44123A02"/>
    <w:multiLevelType w:val="hybridMultilevel"/>
    <w:tmpl w:val="024EC9BA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67A9A58">
      <w:start w:val="1"/>
      <w:numFmt w:val="decimal"/>
      <w:lvlText w:val="%2."/>
      <w:lvlJc w:val="left"/>
      <w:pPr>
        <w:tabs>
          <w:tab w:val="num" w:pos="1695"/>
        </w:tabs>
        <w:ind w:left="1695" w:hanging="615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8837AA"/>
    <w:multiLevelType w:val="hybridMultilevel"/>
    <w:tmpl w:val="72EAF388"/>
    <w:lvl w:ilvl="0" w:tplc="2D96338A">
      <w:start w:val="1"/>
      <w:numFmt w:val="ordinalText"/>
      <w:lvlText w:val="%1 part"/>
      <w:lvlJc w:val="left"/>
      <w:pPr>
        <w:tabs>
          <w:tab w:val="num" w:pos="0"/>
        </w:tabs>
        <w:ind w:left="0" w:firstLine="57"/>
      </w:pPr>
      <w:rPr>
        <w:rFonts w:ascii="Times New Roman" w:hAnsi="Times New Roman" w:hint="default"/>
        <w:b/>
        <w:i w:val="0"/>
        <w:caps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E067C9"/>
    <w:multiLevelType w:val="hybridMultilevel"/>
    <w:tmpl w:val="8AD82C02"/>
    <w:lvl w:ilvl="0" w:tplc="CD8616C2">
      <w:start w:val="2"/>
      <w:numFmt w:val="upperLetter"/>
      <w:lvlText w:val="%1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 w15:restartNumberingAfterBreak="0">
    <w:nsid w:val="4D034265"/>
    <w:multiLevelType w:val="hybridMultilevel"/>
    <w:tmpl w:val="5EC05312"/>
    <w:lvl w:ilvl="0" w:tplc="2ED62518">
      <w:start w:val="1"/>
      <w:numFmt w:val="lowerLetter"/>
      <w:lvlText w:val="(%1)"/>
      <w:lvlJc w:val="left"/>
      <w:pPr>
        <w:tabs>
          <w:tab w:val="num" w:pos="1131"/>
        </w:tabs>
        <w:ind w:left="1131" w:hanging="48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731"/>
        </w:tabs>
        <w:ind w:left="1731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451"/>
        </w:tabs>
        <w:ind w:left="2451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171"/>
        </w:tabs>
        <w:ind w:left="3171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891"/>
        </w:tabs>
        <w:ind w:left="3891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611"/>
        </w:tabs>
        <w:ind w:left="4611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331"/>
        </w:tabs>
        <w:ind w:left="5331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051"/>
        </w:tabs>
        <w:ind w:left="6051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771"/>
        </w:tabs>
        <w:ind w:left="6771" w:hanging="180"/>
      </w:pPr>
    </w:lvl>
  </w:abstractNum>
  <w:abstractNum w:abstractNumId="15" w15:restartNumberingAfterBreak="0">
    <w:nsid w:val="4DC003ED"/>
    <w:multiLevelType w:val="hybridMultilevel"/>
    <w:tmpl w:val="952C40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7A9A58">
      <w:start w:val="1"/>
      <w:numFmt w:val="decimal"/>
      <w:lvlText w:val="%2."/>
      <w:lvlJc w:val="left"/>
      <w:pPr>
        <w:tabs>
          <w:tab w:val="num" w:pos="1695"/>
        </w:tabs>
        <w:ind w:left="1695" w:hanging="615"/>
      </w:pPr>
      <w:rPr>
        <w:rFonts w:hint="default"/>
      </w:rPr>
    </w:lvl>
    <w:lvl w:ilvl="2" w:tplc="4470F154">
      <w:start w:val="1"/>
      <w:numFmt w:val="lowerLetter"/>
      <w:lvlText w:val="(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194207"/>
    <w:multiLevelType w:val="multilevel"/>
    <w:tmpl w:val="40045DF2"/>
    <w:lvl w:ilvl="0">
      <w:start w:val="1"/>
      <w:numFmt w:val="decimal"/>
      <w:pStyle w:val="JSKScheduleHeadingCz"/>
      <w:suff w:val="nothing"/>
      <w:lvlText w:val="Příloha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2"/>
      </w:rPr>
    </w:lvl>
    <w:lvl w:ilvl="1">
      <w:start w:val="1"/>
      <w:numFmt w:val="upperRoman"/>
      <w:suff w:val="nothing"/>
      <w:lvlText w:val="PART %2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JSKSchedule1"/>
      <w:lvlText w:val="%3.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pStyle w:val="JSKSchedule2"/>
      <w:lvlText w:val="%3.%4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pStyle w:val="JSKSchedulea3"/>
      <w:lvlText w:val="(%5)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Roman"/>
      <w:pStyle w:val="JSKSchedulea4"/>
      <w:lvlText w:val="(%6)"/>
      <w:lvlJc w:val="left"/>
      <w:pPr>
        <w:tabs>
          <w:tab w:val="num" w:pos="1361"/>
        </w:tabs>
        <w:ind w:left="1361" w:hanging="737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lowerLetter"/>
      <w:pStyle w:val="JSKScheduleb3"/>
      <w:lvlText w:val="(%7)"/>
      <w:lvlJc w:val="left"/>
      <w:pPr>
        <w:tabs>
          <w:tab w:val="num" w:pos="1361"/>
        </w:tabs>
        <w:ind w:left="1361" w:hanging="737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lowerRoman"/>
      <w:pStyle w:val="JSKScheduleb4"/>
      <w:lvlText w:val="(%8)"/>
      <w:lvlJc w:val="left"/>
      <w:pPr>
        <w:tabs>
          <w:tab w:val="num" w:pos="2041"/>
        </w:tabs>
        <w:ind w:left="2041" w:hanging="68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upperLetter"/>
      <w:pStyle w:val="JSKSchedulea5"/>
      <w:lvlText w:val="(%9)"/>
      <w:lvlJc w:val="left"/>
      <w:pPr>
        <w:tabs>
          <w:tab w:val="num" w:pos="2041"/>
        </w:tabs>
        <w:ind w:left="2041" w:hanging="68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7" w15:restartNumberingAfterBreak="0">
    <w:nsid w:val="61EC744F"/>
    <w:multiLevelType w:val="hybridMultilevel"/>
    <w:tmpl w:val="8880055A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68F07D80"/>
    <w:multiLevelType w:val="hybridMultilevel"/>
    <w:tmpl w:val="DA7C4326"/>
    <w:lvl w:ilvl="0" w:tplc="2ED62518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F9E4C6B"/>
    <w:multiLevelType w:val="multilevel"/>
    <w:tmpl w:val="A3A80F3C"/>
    <w:lvl w:ilvl="0">
      <w:start w:val="1"/>
      <w:numFmt w:val="decimal"/>
      <w:suff w:val="nothing"/>
      <w:lvlText w:val="Schedule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2"/>
      </w:rPr>
    </w:lvl>
    <w:lvl w:ilvl="1">
      <w:start w:val="1"/>
      <w:numFmt w:val="upperRoman"/>
      <w:suff w:val="nothing"/>
      <w:lvlText w:val="PART %2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7531362E"/>
    <w:multiLevelType w:val="hybridMultilevel"/>
    <w:tmpl w:val="905A5D40"/>
    <w:lvl w:ilvl="0" w:tplc="2ED62518">
      <w:start w:val="1"/>
      <w:numFmt w:val="lowerLetter"/>
      <w:lvlText w:val="(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0"/>
  </w:num>
  <w:num w:numId="5">
    <w:abstractNumId w:val="12"/>
  </w:num>
  <w:num w:numId="6">
    <w:abstractNumId w:val="6"/>
  </w:num>
  <w:num w:numId="7">
    <w:abstractNumId w:val="3"/>
  </w:num>
  <w:num w:numId="8">
    <w:abstractNumId w:val="16"/>
  </w:num>
  <w:num w:numId="9">
    <w:abstractNumId w:val="19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4"/>
  </w:num>
  <w:num w:numId="18">
    <w:abstractNumId w:val="11"/>
  </w:num>
  <w:num w:numId="19">
    <w:abstractNumId w:val="15"/>
  </w:num>
  <w:num w:numId="20">
    <w:abstractNumId w:val="18"/>
  </w:num>
  <w:num w:numId="21">
    <w:abstractNumId w:val="20"/>
  </w:num>
  <w:num w:numId="22">
    <w:abstractNumId w:val="9"/>
  </w:num>
  <w:num w:numId="23">
    <w:abstractNumId w:val="7"/>
  </w:num>
  <w:num w:numId="24">
    <w:abstractNumId w:val="2"/>
  </w:num>
  <w:num w:numId="25">
    <w:abstractNumId w:val="17"/>
  </w:num>
  <w:num w:numId="2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36"/>
    <w:rsid w:val="00027653"/>
    <w:rsid w:val="000358B5"/>
    <w:rsid w:val="000417BF"/>
    <w:rsid w:val="000454E7"/>
    <w:rsid w:val="00045FA6"/>
    <w:rsid w:val="000623C7"/>
    <w:rsid w:val="00076ABF"/>
    <w:rsid w:val="00076DC4"/>
    <w:rsid w:val="00077D66"/>
    <w:rsid w:val="00085421"/>
    <w:rsid w:val="000A44CA"/>
    <w:rsid w:val="000C4FD8"/>
    <w:rsid w:val="000C7726"/>
    <w:rsid w:val="000C79C3"/>
    <w:rsid w:val="000D0287"/>
    <w:rsid w:val="000E6C9D"/>
    <w:rsid w:val="000F4D20"/>
    <w:rsid w:val="001151C7"/>
    <w:rsid w:val="00144D92"/>
    <w:rsid w:val="00151416"/>
    <w:rsid w:val="00162CAB"/>
    <w:rsid w:val="00174136"/>
    <w:rsid w:val="00175984"/>
    <w:rsid w:val="001C4A05"/>
    <w:rsid w:val="001E113D"/>
    <w:rsid w:val="001F6583"/>
    <w:rsid w:val="002140BF"/>
    <w:rsid w:val="00214B31"/>
    <w:rsid w:val="002258E4"/>
    <w:rsid w:val="00240B56"/>
    <w:rsid w:val="002734BA"/>
    <w:rsid w:val="002879CE"/>
    <w:rsid w:val="002D4E8B"/>
    <w:rsid w:val="0034206D"/>
    <w:rsid w:val="0037740E"/>
    <w:rsid w:val="003C451C"/>
    <w:rsid w:val="003F33F9"/>
    <w:rsid w:val="00403770"/>
    <w:rsid w:val="004066E7"/>
    <w:rsid w:val="00433F80"/>
    <w:rsid w:val="00437D22"/>
    <w:rsid w:val="004455A1"/>
    <w:rsid w:val="00467520"/>
    <w:rsid w:val="00471381"/>
    <w:rsid w:val="004755C3"/>
    <w:rsid w:val="00481DE9"/>
    <w:rsid w:val="0048230F"/>
    <w:rsid w:val="00483013"/>
    <w:rsid w:val="00492D7A"/>
    <w:rsid w:val="00495BD9"/>
    <w:rsid w:val="004A0A2C"/>
    <w:rsid w:val="004A139E"/>
    <w:rsid w:val="004C4524"/>
    <w:rsid w:val="004F0A68"/>
    <w:rsid w:val="004F11F4"/>
    <w:rsid w:val="00520B7B"/>
    <w:rsid w:val="00522020"/>
    <w:rsid w:val="00526FA4"/>
    <w:rsid w:val="00537019"/>
    <w:rsid w:val="005443D1"/>
    <w:rsid w:val="00573638"/>
    <w:rsid w:val="00573BEF"/>
    <w:rsid w:val="00573FFF"/>
    <w:rsid w:val="0059409C"/>
    <w:rsid w:val="005F26B6"/>
    <w:rsid w:val="005F3983"/>
    <w:rsid w:val="00634824"/>
    <w:rsid w:val="00640D8A"/>
    <w:rsid w:val="00657007"/>
    <w:rsid w:val="0066055F"/>
    <w:rsid w:val="00672D49"/>
    <w:rsid w:val="00674BD2"/>
    <w:rsid w:val="00685EA1"/>
    <w:rsid w:val="006A7BD6"/>
    <w:rsid w:val="006B3C06"/>
    <w:rsid w:val="006C0FB8"/>
    <w:rsid w:val="006C67F2"/>
    <w:rsid w:val="006F08DA"/>
    <w:rsid w:val="006F616C"/>
    <w:rsid w:val="00704EB1"/>
    <w:rsid w:val="00727FFE"/>
    <w:rsid w:val="00741AA3"/>
    <w:rsid w:val="007601F4"/>
    <w:rsid w:val="00764979"/>
    <w:rsid w:val="0078239A"/>
    <w:rsid w:val="00792071"/>
    <w:rsid w:val="007D6698"/>
    <w:rsid w:val="007E13BA"/>
    <w:rsid w:val="008120A0"/>
    <w:rsid w:val="00814F6B"/>
    <w:rsid w:val="00824027"/>
    <w:rsid w:val="00832AFD"/>
    <w:rsid w:val="0085063E"/>
    <w:rsid w:val="0088706C"/>
    <w:rsid w:val="00890638"/>
    <w:rsid w:val="00893845"/>
    <w:rsid w:val="008A18BD"/>
    <w:rsid w:val="008B33FF"/>
    <w:rsid w:val="008B6D51"/>
    <w:rsid w:val="008C2EC2"/>
    <w:rsid w:val="008C7FD4"/>
    <w:rsid w:val="008E0833"/>
    <w:rsid w:val="00902D02"/>
    <w:rsid w:val="00917BB8"/>
    <w:rsid w:val="00922787"/>
    <w:rsid w:val="0092356E"/>
    <w:rsid w:val="00941290"/>
    <w:rsid w:val="00941D00"/>
    <w:rsid w:val="00955690"/>
    <w:rsid w:val="00970E44"/>
    <w:rsid w:val="009739D8"/>
    <w:rsid w:val="00984330"/>
    <w:rsid w:val="009A1847"/>
    <w:rsid w:val="009B7A1C"/>
    <w:rsid w:val="009C45E2"/>
    <w:rsid w:val="009F0B24"/>
    <w:rsid w:val="009F16F3"/>
    <w:rsid w:val="00A25989"/>
    <w:rsid w:val="00A266E0"/>
    <w:rsid w:val="00A34A66"/>
    <w:rsid w:val="00A37D82"/>
    <w:rsid w:val="00A402B6"/>
    <w:rsid w:val="00A430A2"/>
    <w:rsid w:val="00A467CB"/>
    <w:rsid w:val="00A537B0"/>
    <w:rsid w:val="00A54CFA"/>
    <w:rsid w:val="00A573CF"/>
    <w:rsid w:val="00AA5E2B"/>
    <w:rsid w:val="00AB01CE"/>
    <w:rsid w:val="00AC1486"/>
    <w:rsid w:val="00AE19FF"/>
    <w:rsid w:val="00AE2E84"/>
    <w:rsid w:val="00AE6A42"/>
    <w:rsid w:val="00AF58F2"/>
    <w:rsid w:val="00B15166"/>
    <w:rsid w:val="00B15A5D"/>
    <w:rsid w:val="00B276F4"/>
    <w:rsid w:val="00B452BE"/>
    <w:rsid w:val="00B51A8D"/>
    <w:rsid w:val="00B52ADE"/>
    <w:rsid w:val="00B84BE8"/>
    <w:rsid w:val="00B84D05"/>
    <w:rsid w:val="00B86B91"/>
    <w:rsid w:val="00BA67E9"/>
    <w:rsid w:val="00BB34A2"/>
    <w:rsid w:val="00BC46BB"/>
    <w:rsid w:val="00BF36C1"/>
    <w:rsid w:val="00C03010"/>
    <w:rsid w:val="00C103E6"/>
    <w:rsid w:val="00C17C20"/>
    <w:rsid w:val="00C20CA4"/>
    <w:rsid w:val="00C25401"/>
    <w:rsid w:val="00C4342C"/>
    <w:rsid w:val="00C54517"/>
    <w:rsid w:val="00C63EEE"/>
    <w:rsid w:val="00C740C3"/>
    <w:rsid w:val="00C940E9"/>
    <w:rsid w:val="00C96E7B"/>
    <w:rsid w:val="00CC60C4"/>
    <w:rsid w:val="00CE162E"/>
    <w:rsid w:val="00CF637F"/>
    <w:rsid w:val="00D233F4"/>
    <w:rsid w:val="00D2383F"/>
    <w:rsid w:val="00D27F23"/>
    <w:rsid w:val="00D3559E"/>
    <w:rsid w:val="00D405A7"/>
    <w:rsid w:val="00D506E4"/>
    <w:rsid w:val="00D607D8"/>
    <w:rsid w:val="00D804E5"/>
    <w:rsid w:val="00D85D16"/>
    <w:rsid w:val="00DA5E7F"/>
    <w:rsid w:val="00DB5D5C"/>
    <w:rsid w:val="00DB635A"/>
    <w:rsid w:val="00DC121E"/>
    <w:rsid w:val="00DD4994"/>
    <w:rsid w:val="00DD7330"/>
    <w:rsid w:val="00E16A81"/>
    <w:rsid w:val="00E31F79"/>
    <w:rsid w:val="00E31FAE"/>
    <w:rsid w:val="00E823E3"/>
    <w:rsid w:val="00E912B6"/>
    <w:rsid w:val="00E9707F"/>
    <w:rsid w:val="00EA0FEA"/>
    <w:rsid w:val="00EA1445"/>
    <w:rsid w:val="00EB3584"/>
    <w:rsid w:val="00EC03A8"/>
    <w:rsid w:val="00ED0EE6"/>
    <w:rsid w:val="00ED3BE6"/>
    <w:rsid w:val="00ED6687"/>
    <w:rsid w:val="00EE34C0"/>
    <w:rsid w:val="00EE49C3"/>
    <w:rsid w:val="00EF32DF"/>
    <w:rsid w:val="00EF5168"/>
    <w:rsid w:val="00F01F35"/>
    <w:rsid w:val="00F070F5"/>
    <w:rsid w:val="00F162DF"/>
    <w:rsid w:val="00F348C5"/>
    <w:rsid w:val="00F4609C"/>
    <w:rsid w:val="00F54EBC"/>
    <w:rsid w:val="00F742C2"/>
    <w:rsid w:val="00F800AA"/>
    <w:rsid w:val="00F9701C"/>
    <w:rsid w:val="00FB4F06"/>
    <w:rsid w:val="00FD0702"/>
    <w:rsid w:val="00FD0F83"/>
    <w:rsid w:val="00FE194D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34B0B252-A0EE-4428-8E79-EA9EB483E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74136"/>
    <w:pPr>
      <w:spacing w:before="140" w:after="270" w:line="270" w:lineRule="atLeast"/>
      <w:ind w:left="567" w:hanging="567"/>
      <w:jc w:val="both"/>
    </w:pPr>
    <w:rPr>
      <w:sz w:val="24"/>
      <w:lang w:val="en-GB" w:eastAsia="en-US"/>
    </w:rPr>
  </w:style>
  <w:style w:type="paragraph" w:styleId="Nadpis1">
    <w:name w:val="heading 1"/>
    <w:basedOn w:val="Normln"/>
    <w:next w:val="Nadpis2"/>
    <w:qFormat/>
    <w:rsid w:val="00E912B6"/>
    <w:pPr>
      <w:keepNext/>
      <w:numPr>
        <w:numId w:val="13"/>
      </w:numPr>
      <w:spacing w:line="320" w:lineRule="atLeast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qFormat/>
    <w:rsid w:val="00E912B6"/>
    <w:pPr>
      <w:numPr>
        <w:ilvl w:val="1"/>
        <w:numId w:val="13"/>
      </w:numPr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qFormat/>
    <w:rsid w:val="00E912B6"/>
    <w:pPr>
      <w:numPr>
        <w:ilvl w:val="2"/>
        <w:numId w:val="13"/>
      </w:numPr>
      <w:outlineLvl w:val="2"/>
    </w:pPr>
    <w:rPr>
      <w:rFonts w:cs="Arial"/>
      <w:bCs/>
      <w:szCs w:val="26"/>
    </w:rPr>
  </w:style>
  <w:style w:type="paragraph" w:styleId="Nadpis4">
    <w:name w:val="heading 4"/>
    <w:basedOn w:val="Normln"/>
    <w:qFormat/>
    <w:rsid w:val="00E912B6"/>
    <w:pPr>
      <w:numPr>
        <w:ilvl w:val="3"/>
        <w:numId w:val="13"/>
      </w:numPr>
      <w:outlineLvl w:val="3"/>
    </w:pPr>
    <w:rPr>
      <w:bCs/>
      <w:szCs w:val="28"/>
    </w:rPr>
  </w:style>
  <w:style w:type="paragraph" w:styleId="Nadpis5">
    <w:name w:val="heading 5"/>
    <w:basedOn w:val="Normln"/>
    <w:next w:val="Normln"/>
    <w:qFormat/>
    <w:rsid w:val="00E912B6"/>
    <w:pPr>
      <w:numPr>
        <w:ilvl w:val="4"/>
        <w:numId w:val="14"/>
      </w:numPr>
      <w:outlineLvl w:val="4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740C3"/>
    <w:pPr>
      <w:tabs>
        <w:tab w:val="center" w:pos="4536"/>
        <w:tab w:val="right" w:pos="9072"/>
      </w:tabs>
    </w:pPr>
  </w:style>
  <w:style w:type="paragraph" w:styleId="Zpat">
    <w:name w:val="footer"/>
    <w:aliases w:val="JSK Zápatí"/>
    <w:basedOn w:val="Normln"/>
    <w:rsid w:val="006A7BD6"/>
    <w:pPr>
      <w:tabs>
        <w:tab w:val="center" w:pos="4536"/>
        <w:tab w:val="right" w:pos="9072"/>
      </w:tabs>
      <w:spacing w:line="240" w:lineRule="auto"/>
      <w:ind w:left="227"/>
    </w:pPr>
    <w:rPr>
      <w:sz w:val="20"/>
    </w:rPr>
  </w:style>
  <w:style w:type="paragraph" w:styleId="Obsah1">
    <w:name w:val="toc 1"/>
    <w:basedOn w:val="JSKBody"/>
    <w:next w:val="Normln"/>
    <w:semiHidden/>
    <w:rsid w:val="00E823E3"/>
    <w:pPr>
      <w:tabs>
        <w:tab w:val="left" w:pos="964"/>
        <w:tab w:val="right" w:leader="dot" w:pos="9582"/>
      </w:tabs>
      <w:spacing w:after="120"/>
      <w:ind w:left="964" w:hanging="964"/>
    </w:pPr>
    <w:rPr>
      <w:noProof/>
    </w:rPr>
  </w:style>
  <w:style w:type="paragraph" w:customStyle="1" w:styleId="JSKBody">
    <w:name w:val="JSK Body"/>
    <w:link w:val="JSKBodyChar"/>
    <w:rsid w:val="008A18BD"/>
    <w:pPr>
      <w:spacing w:before="140" w:after="270" w:line="270" w:lineRule="atLeast"/>
      <w:jc w:val="both"/>
    </w:pPr>
    <w:rPr>
      <w:sz w:val="22"/>
      <w:szCs w:val="24"/>
      <w:lang w:val="en-GB"/>
    </w:rPr>
  </w:style>
  <w:style w:type="character" w:customStyle="1" w:styleId="JSKBodyChar">
    <w:name w:val="JSK Body Char"/>
    <w:link w:val="JSKBody"/>
    <w:rsid w:val="008A18BD"/>
    <w:rPr>
      <w:sz w:val="22"/>
      <w:szCs w:val="24"/>
      <w:lang w:val="en-GB" w:eastAsia="cs-CZ" w:bidi="ar-SA"/>
    </w:rPr>
  </w:style>
  <w:style w:type="paragraph" w:styleId="Obsah2">
    <w:name w:val="toc 2"/>
    <w:basedOn w:val="JSKBody"/>
    <w:next w:val="Normln"/>
    <w:semiHidden/>
    <w:rsid w:val="00E823E3"/>
    <w:pPr>
      <w:keepNext/>
      <w:spacing w:after="120"/>
      <w:jc w:val="center"/>
    </w:pPr>
    <w:rPr>
      <w:b/>
      <w:caps/>
    </w:rPr>
  </w:style>
  <w:style w:type="paragraph" w:styleId="Obsah3">
    <w:name w:val="toc 3"/>
    <w:basedOn w:val="Normln"/>
    <w:next w:val="Normln"/>
    <w:autoRedefine/>
    <w:semiHidden/>
    <w:rsid w:val="0085063E"/>
    <w:pPr>
      <w:ind w:left="440"/>
    </w:pPr>
  </w:style>
  <w:style w:type="paragraph" w:customStyle="1" w:styleId="JSKBody1">
    <w:name w:val="JSK Body 1"/>
    <w:basedOn w:val="JSKBody"/>
    <w:rsid w:val="00AC1486"/>
    <w:pPr>
      <w:ind w:left="1134"/>
    </w:pPr>
  </w:style>
  <w:style w:type="paragraph" w:customStyle="1" w:styleId="JSKBody2">
    <w:name w:val="JSK Body 2"/>
    <w:basedOn w:val="JSKBody"/>
    <w:rsid w:val="006A7BD6"/>
    <w:pPr>
      <w:ind w:left="1361"/>
    </w:pPr>
  </w:style>
  <w:style w:type="paragraph" w:customStyle="1" w:styleId="JSKBody3">
    <w:name w:val="JSK Body 3"/>
    <w:basedOn w:val="JSKBody"/>
    <w:rsid w:val="006A7BD6"/>
    <w:pPr>
      <w:ind w:left="2041"/>
    </w:pPr>
  </w:style>
  <w:style w:type="paragraph" w:customStyle="1" w:styleId="JSKDraft">
    <w:name w:val="JSK Draft"/>
    <w:basedOn w:val="JSKBody"/>
    <w:next w:val="JSKBody"/>
    <w:rsid w:val="006A7BD6"/>
    <w:rPr>
      <w:i/>
    </w:rPr>
  </w:style>
  <w:style w:type="paragraph" w:customStyle="1" w:styleId="JSKLevel1">
    <w:name w:val="JSK Level 1"/>
    <w:basedOn w:val="JSKBody"/>
    <w:next w:val="JSKBody1"/>
    <w:rsid w:val="00AC1486"/>
    <w:pPr>
      <w:keepNext/>
      <w:keepLines/>
      <w:numPr>
        <w:numId w:val="3"/>
      </w:numPr>
      <w:outlineLvl w:val="0"/>
    </w:pPr>
    <w:rPr>
      <w:b/>
      <w:caps/>
      <w:szCs w:val="20"/>
      <w:lang w:eastAsia="en-US"/>
    </w:rPr>
  </w:style>
  <w:style w:type="paragraph" w:customStyle="1" w:styleId="JSKLevel2">
    <w:name w:val="JSK Level 2"/>
    <w:basedOn w:val="JSKBody"/>
    <w:next w:val="JSKBody1"/>
    <w:rsid w:val="00AC1486"/>
    <w:pPr>
      <w:keepNext/>
      <w:numPr>
        <w:ilvl w:val="1"/>
        <w:numId w:val="3"/>
      </w:numPr>
      <w:outlineLvl w:val="1"/>
    </w:pPr>
    <w:rPr>
      <w:szCs w:val="20"/>
      <w:lang w:eastAsia="en-US"/>
    </w:rPr>
  </w:style>
  <w:style w:type="paragraph" w:customStyle="1" w:styleId="JSKLevela3">
    <w:name w:val="JSK Level a3"/>
    <w:basedOn w:val="JSKBody"/>
    <w:rsid w:val="006A7BD6"/>
    <w:pPr>
      <w:numPr>
        <w:ilvl w:val="2"/>
        <w:numId w:val="3"/>
      </w:numPr>
      <w:outlineLvl w:val="2"/>
    </w:pPr>
    <w:rPr>
      <w:szCs w:val="20"/>
      <w:lang w:eastAsia="en-US"/>
    </w:rPr>
  </w:style>
  <w:style w:type="paragraph" w:customStyle="1" w:styleId="JSKLevela4">
    <w:name w:val="JSK Level a4"/>
    <w:basedOn w:val="JSKBody"/>
    <w:rsid w:val="006A7BD6"/>
    <w:pPr>
      <w:numPr>
        <w:ilvl w:val="3"/>
        <w:numId w:val="3"/>
      </w:numPr>
      <w:outlineLvl w:val="3"/>
    </w:pPr>
    <w:rPr>
      <w:szCs w:val="20"/>
      <w:lang w:eastAsia="en-US"/>
    </w:rPr>
  </w:style>
  <w:style w:type="paragraph" w:customStyle="1" w:styleId="JSKLevela5">
    <w:name w:val="JSK Level a5"/>
    <w:basedOn w:val="JSKBody"/>
    <w:rsid w:val="006A7BD6"/>
    <w:pPr>
      <w:numPr>
        <w:ilvl w:val="6"/>
        <w:numId w:val="3"/>
      </w:numPr>
      <w:outlineLvl w:val="6"/>
    </w:pPr>
    <w:rPr>
      <w:szCs w:val="20"/>
      <w:lang w:eastAsia="en-US"/>
    </w:rPr>
  </w:style>
  <w:style w:type="paragraph" w:customStyle="1" w:styleId="JSKLevelb3">
    <w:name w:val="JSK Level b3"/>
    <w:basedOn w:val="JSKBody1"/>
    <w:rsid w:val="006A7BD6"/>
    <w:pPr>
      <w:numPr>
        <w:ilvl w:val="4"/>
        <w:numId w:val="3"/>
      </w:numPr>
      <w:outlineLvl w:val="4"/>
    </w:pPr>
  </w:style>
  <w:style w:type="paragraph" w:customStyle="1" w:styleId="JSKLevelb4">
    <w:name w:val="JSK Level b4"/>
    <w:basedOn w:val="JSKBody"/>
    <w:rsid w:val="006A7BD6"/>
    <w:pPr>
      <w:numPr>
        <w:ilvl w:val="5"/>
        <w:numId w:val="3"/>
      </w:numPr>
      <w:outlineLvl w:val="5"/>
    </w:pPr>
  </w:style>
  <w:style w:type="paragraph" w:customStyle="1" w:styleId="JSKLevelb5">
    <w:name w:val="JSK Level b5"/>
    <w:basedOn w:val="JSKBody"/>
    <w:rsid w:val="006A7BD6"/>
    <w:pPr>
      <w:numPr>
        <w:ilvl w:val="7"/>
        <w:numId w:val="3"/>
      </w:numPr>
      <w:outlineLvl w:val="7"/>
    </w:pPr>
    <w:rPr>
      <w:szCs w:val="20"/>
      <w:lang w:eastAsia="en-US"/>
    </w:rPr>
  </w:style>
  <w:style w:type="paragraph" w:customStyle="1" w:styleId="JSKContractName">
    <w:name w:val="JSK Contract Name"/>
    <w:basedOn w:val="JSKBody"/>
    <w:next w:val="JSKBody"/>
    <w:rsid w:val="00174136"/>
    <w:pPr>
      <w:spacing w:after="540"/>
      <w:contextualSpacing/>
      <w:jc w:val="center"/>
    </w:pPr>
    <w:rPr>
      <w:b/>
      <w:caps/>
    </w:rPr>
  </w:style>
  <w:style w:type="paragraph" w:customStyle="1" w:styleId="JSKParties">
    <w:name w:val="JSK Parties"/>
    <w:basedOn w:val="JSKBody"/>
    <w:rsid w:val="006A7BD6"/>
    <w:pPr>
      <w:keepLines/>
      <w:numPr>
        <w:numId w:val="6"/>
      </w:numPr>
    </w:pPr>
  </w:style>
  <w:style w:type="paragraph" w:customStyle="1" w:styleId="JSKRecitals">
    <w:name w:val="JSK Recitals"/>
    <w:basedOn w:val="JSKBody"/>
    <w:rsid w:val="006A7BD6"/>
    <w:pPr>
      <w:numPr>
        <w:numId w:val="7"/>
      </w:numPr>
    </w:pPr>
  </w:style>
  <w:style w:type="paragraph" w:customStyle="1" w:styleId="JSKSignature">
    <w:name w:val="JSK Signature"/>
    <w:basedOn w:val="JSKBody"/>
    <w:rsid w:val="006A7BD6"/>
    <w:pPr>
      <w:keepNext/>
      <w:tabs>
        <w:tab w:val="left" w:pos="1361"/>
        <w:tab w:val="left" w:pos="4536"/>
        <w:tab w:val="left" w:pos="5897"/>
      </w:tabs>
      <w:spacing w:after="120"/>
    </w:pPr>
    <w:rPr>
      <w:lang w:eastAsia="en-US"/>
    </w:rPr>
  </w:style>
  <w:style w:type="paragraph" w:customStyle="1" w:styleId="JSKTransactionName">
    <w:name w:val="JSK Transaction Name"/>
    <w:basedOn w:val="JSKBody"/>
    <w:next w:val="JSKBody"/>
    <w:rsid w:val="00C103E6"/>
    <w:pPr>
      <w:jc w:val="right"/>
    </w:pPr>
    <w:rPr>
      <w:b/>
      <w:caps/>
    </w:rPr>
  </w:style>
  <w:style w:type="paragraph" w:customStyle="1" w:styleId="JSKScheduleHeadingCz">
    <w:name w:val="JSK Schedule Heading Cz"/>
    <w:basedOn w:val="Normln"/>
    <w:next w:val="JSKBody"/>
    <w:link w:val="JSKScheduleHeadingCzChar"/>
    <w:rsid w:val="00C54517"/>
    <w:pPr>
      <w:keepLines/>
      <w:pageBreakBefore/>
      <w:numPr>
        <w:numId w:val="8"/>
      </w:numPr>
      <w:spacing w:after="540"/>
      <w:jc w:val="center"/>
      <w:outlineLvl w:val="0"/>
    </w:pPr>
    <w:rPr>
      <w:b/>
      <w:smallCaps/>
      <w:szCs w:val="22"/>
      <w:lang w:val="cs-CZ"/>
    </w:rPr>
  </w:style>
  <w:style w:type="character" w:customStyle="1" w:styleId="JSKScheduleHeadingCzChar">
    <w:name w:val="JSK Schedule Heading Cz Char"/>
    <w:link w:val="JSKScheduleHeadingCz"/>
    <w:rsid w:val="00C54517"/>
    <w:rPr>
      <w:b/>
      <w:smallCaps/>
      <w:sz w:val="22"/>
      <w:szCs w:val="22"/>
      <w:lang w:val="cs-CZ" w:eastAsia="en-US" w:bidi="ar-SA"/>
    </w:rPr>
  </w:style>
  <w:style w:type="paragraph" w:customStyle="1" w:styleId="JSKSchedule1">
    <w:name w:val="JSK Schedule 1"/>
    <w:basedOn w:val="JSKBody"/>
    <w:next w:val="JSKBody"/>
    <w:rsid w:val="000C4FD8"/>
    <w:pPr>
      <w:numPr>
        <w:ilvl w:val="2"/>
        <w:numId w:val="8"/>
      </w:numPr>
      <w:outlineLvl w:val="2"/>
    </w:pPr>
    <w:rPr>
      <w:szCs w:val="20"/>
      <w:lang w:eastAsia="en-US"/>
    </w:rPr>
  </w:style>
  <w:style w:type="paragraph" w:customStyle="1" w:styleId="JSKSchedule2">
    <w:name w:val="JSK Schedule 2"/>
    <w:basedOn w:val="JSKBody"/>
    <w:next w:val="JSKBody"/>
    <w:rsid w:val="000C4FD8"/>
    <w:pPr>
      <w:numPr>
        <w:ilvl w:val="3"/>
        <w:numId w:val="8"/>
      </w:numPr>
      <w:outlineLvl w:val="3"/>
    </w:pPr>
    <w:rPr>
      <w:szCs w:val="20"/>
      <w:lang w:eastAsia="en-US"/>
    </w:rPr>
  </w:style>
  <w:style w:type="paragraph" w:customStyle="1" w:styleId="JSKSchedulea3">
    <w:name w:val="JSK Schedule a3"/>
    <w:basedOn w:val="JSKBody"/>
    <w:rsid w:val="00B52ADE"/>
    <w:pPr>
      <w:numPr>
        <w:ilvl w:val="4"/>
        <w:numId w:val="8"/>
      </w:numPr>
      <w:outlineLvl w:val="4"/>
    </w:pPr>
    <w:rPr>
      <w:szCs w:val="20"/>
      <w:lang w:eastAsia="en-US"/>
    </w:rPr>
  </w:style>
  <w:style w:type="paragraph" w:customStyle="1" w:styleId="JSKSchedulea4">
    <w:name w:val="JSK Schedule a4"/>
    <w:basedOn w:val="JSKBody"/>
    <w:rsid w:val="000C4FD8"/>
    <w:pPr>
      <w:numPr>
        <w:ilvl w:val="5"/>
        <w:numId w:val="8"/>
      </w:numPr>
      <w:outlineLvl w:val="5"/>
    </w:pPr>
    <w:rPr>
      <w:szCs w:val="20"/>
      <w:lang w:eastAsia="en-US"/>
    </w:rPr>
  </w:style>
  <w:style w:type="paragraph" w:customStyle="1" w:styleId="JSKScheduleb3">
    <w:name w:val="JSK Schedule b3"/>
    <w:basedOn w:val="JSKSchedulea4"/>
    <w:rsid w:val="000C4FD8"/>
    <w:pPr>
      <w:numPr>
        <w:ilvl w:val="6"/>
      </w:numPr>
      <w:outlineLvl w:val="6"/>
    </w:pPr>
  </w:style>
  <w:style w:type="paragraph" w:customStyle="1" w:styleId="JSKScheduleb4">
    <w:name w:val="JSK Schedule b4"/>
    <w:basedOn w:val="JSKBody"/>
    <w:rsid w:val="000C4FD8"/>
    <w:pPr>
      <w:numPr>
        <w:ilvl w:val="7"/>
        <w:numId w:val="8"/>
      </w:numPr>
      <w:outlineLvl w:val="7"/>
    </w:pPr>
    <w:rPr>
      <w:szCs w:val="20"/>
      <w:lang w:eastAsia="en-US"/>
    </w:rPr>
  </w:style>
  <w:style w:type="paragraph" w:customStyle="1" w:styleId="JSKSchedulea5">
    <w:name w:val="JSK Schedule a5"/>
    <w:basedOn w:val="JSKBody"/>
    <w:rsid w:val="000C4FD8"/>
    <w:pPr>
      <w:numPr>
        <w:ilvl w:val="8"/>
        <w:numId w:val="8"/>
      </w:numPr>
      <w:outlineLvl w:val="8"/>
    </w:pPr>
    <w:rPr>
      <w:szCs w:val="20"/>
      <w:lang w:eastAsia="en-US"/>
    </w:rPr>
  </w:style>
  <w:style w:type="paragraph" w:styleId="Odstavecseseznamem">
    <w:name w:val="List Paragraph"/>
    <w:basedOn w:val="Normln"/>
    <w:uiPriority w:val="34"/>
    <w:qFormat/>
    <w:rsid w:val="00174136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rsid w:val="0017413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174136"/>
    <w:rPr>
      <w:sz w:val="24"/>
      <w:lang w:val="en-GB" w:eastAsia="en-US"/>
    </w:rPr>
  </w:style>
  <w:style w:type="character" w:styleId="PsacstrojHTML">
    <w:name w:val="HTML Typewriter"/>
    <w:rsid w:val="003C451C"/>
    <w:rPr>
      <w:rFonts w:ascii="Courier New" w:eastAsia="Times New Roman" w:hAnsi="Courier New" w:cs="Courier New"/>
      <w:sz w:val="20"/>
      <w:szCs w:val="20"/>
    </w:rPr>
  </w:style>
  <w:style w:type="paragraph" w:styleId="Zkladntext">
    <w:name w:val="Body Text"/>
    <w:basedOn w:val="Normln"/>
    <w:link w:val="ZkladntextChar"/>
    <w:rsid w:val="005F3983"/>
    <w:pPr>
      <w:spacing w:after="120"/>
    </w:pPr>
  </w:style>
  <w:style w:type="character" w:customStyle="1" w:styleId="ZkladntextChar">
    <w:name w:val="Základní text Char"/>
    <w:link w:val="Zkladntext"/>
    <w:rsid w:val="005F3983"/>
    <w:rPr>
      <w:sz w:val="24"/>
      <w:lang w:val="en-GB" w:eastAsia="en-US"/>
    </w:rPr>
  </w:style>
  <w:style w:type="paragraph" w:styleId="Textbubliny">
    <w:name w:val="Balloon Text"/>
    <w:basedOn w:val="Normln"/>
    <w:link w:val="TextbublinyChar"/>
    <w:rsid w:val="00E31FA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31FA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mac-c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ka\Documents\&#352;ABLONY\Short%20Form%20Contract_CZ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ECF26-06E5-4548-AF92-37C098A2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Form Contract_CZ</Template>
  <TotalTime>23</TotalTime>
  <Pages>6</Pages>
  <Words>454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Johnson Šťastný Kramařík</Company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saska</dc:creator>
  <cp:keywords/>
  <cp:lastModifiedBy>Šebková Eva Mgr.</cp:lastModifiedBy>
  <cp:revision>11</cp:revision>
  <cp:lastPrinted>2019-02-20T14:52:00Z</cp:lastPrinted>
  <dcterms:created xsi:type="dcterms:W3CDTF">2019-02-20T14:36:00Z</dcterms:created>
  <dcterms:modified xsi:type="dcterms:W3CDTF">2019-04-08T11:57:00Z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dmet">
    <vt:lpwstr>Klikněte a vložte předmět / subject</vt:lpwstr>
  </property>
</Properties>
</file>