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1860132</wp:posOffset>
            </wp:positionH>
            <wp:positionV relativeFrom="page">
              <wp:posOffset>1950183</wp:posOffset>
            </wp:positionV>
            <wp:extent cx="1725609" cy="148455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25609" cy="148455"/>
                    </a:xfrm>
                    <a:custGeom>
                      <a:rect l="l" t="t" r="r" b="b"/>
                      <a:pathLst>
                        <a:path w="1763710" h="186555">
                          <a:moveTo>
                            <a:pt x="0" y="186555"/>
                          </a:moveTo>
                          <a:lnTo>
                            <a:pt x="1763710" y="186555"/>
                          </a:lnTo>
                          <a:lnTo>
                            <a:pt x="1763710" y="0"/>
                          </a:lnTo>
                          <a:lnTo>
                            <a:pt x="0" y="0"/>
                          </a:lnTo>
                          <a:lnTo>
                            <a:pt x="0" y="18655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1869410</wp:posOffset>
            </wp:positionH>
            <wp:positionV relativeFrom="page">
              <wp:posOffset>3471847</wp:posOffset>
            </wp:positionV>
            <wp:extent cx="3831595" cy="148454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831595" cy="148454"/>
                    </a:xfrm>
                    <a:custGeom>
                      <a:rect l="l" t="t" r="r" b="b"/>
                      <a:pathLst>
                        <a:path w="3869695" h="186555">
                          <a:moveTo>
                            <a:pt x="0" y="186555"/>
                          </a:moveTo>
                          <a:lnTo>
                            <a:pt x="3869695" y="186555"/>
                          </a:lnTo>
                          <a:lnTo>
                            <a:pt x="3869695" y="0"/>
                          </a:lnTo>
                          <a:lnTo>
                            <a:pt x="0" y="0"/>
                          </a:lnTo>
                          <a:lnTo>
                            <a:pt x="0" y="18655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10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4550599</wp:posOffset>
            </wp:positionH>
            <wp:positionV relativeFrom="page">
              <wp:posOffset>6450226</wp:posOffset>
            </wp:positionV>
            <wp:extent cx="2017850" cy="204125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17850" cy="204125"/>
                    </a:xfrm>
                    <a:custGeom>
                      <a:rect l="l" t="t" r="r" b="b"/>
                      <a:pathLst>
                        <a:path w="2055950" h="242225">
                          <a:moveTo>
                            <a:pt x="0" y="242225"/>
                          </a:moveTo>
                          <a:lnTo>
                            <a:pt x="2055950" y="242225"/>
                          </a:lnTo>
                          <a:lnTo>
                            <a:pt x="2055950" y="0"/>
                          </a:lnTo>
                          <a:lnTo>
                            <a:pt x="0" y="0"/>
                          </a:lnTo>
                          <a:lnTo>
                            <a:pt x="0" y="24222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70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1363788</wp:posOffset>
            </wp:positionH>
            <wp:positionV relativeFrom="page">
              <wp:posOffset>6362081</wp:posOffset>
            </wp:positionV>
            <wp:extent cx="1938991" cy="1150526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38991" cy="1150526"/>
                    </a:xfrm>
                    <a:custGeom>
                      <a:rect l="l" t="t" r="r" b="b"/>
                      <a:pathLst>
                        <a:path w="1977091" h="1188626">
                          <a:moveTo>
                            <a:pt x="0" y="1188626"/>
                          </a:moveTo>
                          <a:lnTo>
                            <a:pt x="1977091" y="1188626"/>
                          </a:lnTo>
                          <a:lnTo>
                            <a:pt x="1977091" y="0"/>
                          </a:lnTo>
                          <a:lnTo>
                            <a:pt x="0" y="0"/>
                          </a:lnTo>
                          <a:lnTo>
                            <a:pt x="0" y="118862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29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4439269</wp:posOffset>
            </wp:positionH>
            <wp:positionV relativeFrom="page">
              <wp:posOffset>6422390</wp:posOffset>
            </wp:positionV>
            <wp:extent cx="1999295" cy="1025267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99295" cy="1025267"/>
                    </a:xfrm>
                    <a:custGeom>
                      <a:rect l="l" t="t" r="r" b="b"/>
                      <a:pathLst>
                        <a:path w="2037395" h="1063368">
                          <a:moveTo>
                            <a:pt x="0" y="1063368"/>
                          </a:moveTo>
                          <a:lnTo>
                            <a:pt x="2037395" y="1063368"/>
                          </a:lnTo>
                          <a:lnTo>
                            <a:pt x="2037395" y="0"/>
                          </a:lnTo>
                          <a:lnTo>
                            <a:pt x="0" y="0"/>
                          </a:lnTo>
                          <a:lnTo>
                            <a:pt x="0" y="106336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24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2453891</wp:posOffset>
            </wp:positionH>
            <wp:positionV relativeFrom="page">
              <wp:posOffset>7498689</wp:posOffset>
            </wp:positionV>
            <wp:extent cx="315433" cy="245878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5433" cy="245878"/>
                    </a:xfrm>
                    <a:custGeom>
                      <a:rect l="l" t="t" r="r" b="b"/>
                      <a:pathLst>
                        <a:path w="353533" h="283979">
                          <a:moveTo>
                            <a:pt x="0" y="283979"/>
                          </a:moveTo>
                          <a:lnTo>
                            <a:pt x="353533" y="283979"/>
                          </a:lnTo>
                          <a:lnTo>
                            <a:pt x="353533" y="0"/>
                          </a:lnTo>
                          <a:lnTo>
                            <a:pt x="0" y="0"/>
                          </a:lnTo>
                          <a:lnTo>
                            <a:pt x="0" y="28397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99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3" Type="http://schemas.openxmlformats.org/officeDocument/2006/relationships/image" Target="media/image103.png"/><Relationship Id="rId105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2019-05-28T10:01:51Z</dcterms:created>
  <dcterms:modified xsi:type="dcterms:W3CDTF">2019-05-28T10:01:51Z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