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3659962</wp:posOffset>
            </wp:positionH>
            <wp:positionV relativeFrom="page">
              <wp:posOffset>906361</wp:posOffset>
            </wp:positionV>
            <wp:extent cx="899909" cy="162370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99909" cy="162370"/>
                    </a:xfrm>
                    <a:custGeom>
                      <a:rect l="l" t="t" r="r" b="b"/>
                      <a:pathLst>
                        <a:path w="938009" h="200470">
                          <a:moveTo>
                            <a:pt x="0" y="200470"/>
                          </a:moveTo>
                          <a:lnTo>
                            <a:pt x="938009" y="200470"/>
                          </a:lnTo>
                          <a:lnTo>
                            <a:pt x="938009" y="0"/>
                          </a:lnTo>
                          <a:lnTo>
                            <a:pt x="0" y="0"/>
                          </a:lnTo>
                          <a:lnTo>
                            <a:pt x="0" y="20047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28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4722228</wp:posOffset>
            </wp:positionH>
            <wp:positionV relativeFrom="page">
              <wp:posOffset>915644</wp:posOffset>
            </wp:positionV>
            <wp:extent cx="1280287" cy="162370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80287" cy="162370"/>
                    </a:xfrm>
                    <a:custGeom>
                      <a:rect l="l" t="t" r="r" b="b"/>
                      <a:pathLst>
                        <a:path w="1318387" h="200470">
                          <a:moveTo>
                            <a:pt x="0" y="200470"/>
                          </a:moveTo>
                          <a:lnTo>
                            <a:pt x="1318387" y="200470"/>
                          </a:lnTo>
                          <a:lnTo>
                            <a:pt x="1318387" y="0"/>
                          </a:lnTo>
                          <a:lnTo>
                            <a:pt x="0" y="0"/>
                          </a:lnTo>
                          <a:lnTo>
                            <a:pt x="0" y="20047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28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4643373</wp:posOffset>
            </wp:positionH>
            <wp:positionV relativeFrom="page">
              <wp:posOffset>1068731</wp:posOffset>
            </wp:positionV>
            <wp:extent cx="1164323" cy="153097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64323" cy="153097"/>
                    </a:xfrm>
                    <a:custGeom>
                      <a:rect l="l" t="t" r="r" b="b"/>
                      <a:pathLst>
                        <a:path w="1202424" h="191198">
                          <a:moveTo>
                            <a:pt x="0" y="191198"/>
                          </a:moveTo>
                          <a:lnTo>
                            <a:pt x="1202424" y="191198"/>
                          </a:lnTo>
                          <a:lnTo>
                            <a:pt x="1202424" y="0"/>
                          </a:lnTo>
                          <a:lnTo>
                            <a:pt x="0" y="0"/>
                          </a:lnTo>
                          <a:lnTo>
                            <a:pt x="0" y="19119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16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974128</wp:posOffset>
            </wp:positionH>
            <wp:positionV relativeFrom="page">
              <wp:posOffset>1091923</wp:posOffset>
            </wp:positionV>
            <wp:extent cx="890637" cy="139179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90637" cy="139179"/>
                    </a:xfrm>
                    <a:custGeom>
                      <a:rect l="l" t="t" r="r" b="b"/>
                      <a:pathLst>
                        <a:path w="928738" h="177280">
                          <a:moveTo>
                            <a:pt x="0" y="177280"/>
                          </a:moveTo>
                          <a:lnTo>
                            <a:pt x="928738" y="177280"/>
                          </a:lnTo>
                          <a:lnTo>
                            <a:pt x="928738" y="0"/>
                          </a:lnTo>
                          <a:lnTo>
                            <a:pt x="0" y="0"/>
                          </a:lnTo>
                          <a:lnTo>
                            <a:pt x="0" y="17728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997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3098673</wp:posOffset>
            </wp:positionH>
            <wp:positionV relativeFrom="page">
              <wp:posOffset>1226465</wp:posOffset>
            </wp:positionV>
            <wp:extent cx="825690" cy="143815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25690" cy="143815"/>
                    </a:xfrm>
                    <a:custGeom>
                      <a:rect l="l" t="t" r="r" b="b"/>
                      <a:pathLst>
                        <a:path w="863790" h="181915">
                          <a:moveTo>
                            <a:pt x="0" y="181915"/>
                          </a:moveTo>
                          <a:lnTo>
                            <a:pt x="863790" y="181915"/>
                          </a:lnTo>
                          <a:lnTo>
                            <a:pt x="863790" y="0"/>
                          </a:lnTo>
                          <a:lnTo>
                            <a:pt x="0" y="0"/>
                          </a:lnTo>
                          <a:lnTo>
                            <a:pt x="0" y="18191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04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1113294</wp:posOffset>
            </wp:positionH>
            <wp:positionV relativeFrom="page">
              <wp:posOffset>1235748</wp:posOffset>
            </wp:positionV>
            <wp:extent cx="1605001" cy="148451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05001" cy="148451"/>
                    </a:xfrm>
                    <a:custGeom>
                      <a:rect l="l" t="t" r="r" b="b"/>
                      <a:pathLst>
                        <a:path w="1643101" h="186550">
                          <a:moveTo>
                            <a:pt x="0" y="186550"/>
                          </a:moveTo>
                          <a:lnTo>
                            <a:pt x="1643101" y="186550"/>
                          </a:lnTo>
                          <a:lnTo>
                            <a:pt x="1643101" y="0"/>
                          </a:lnTo>
                          <a:lnTo>
                            <a:pt x="0" y="0"/>
                          </a:lnTo>
                          <a:lnTo>
                            <a:pt x="0" y="18655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10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5928308</wp:posOffset>
            </wp:positionH>
            <wp:positionV relativeFrom="page">
              <wp:posOffset>2256372</wp:posOffset>
            </wp:positionV>
            <wp:extent cx="278320" cy="143815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8320" cy="143815"/>
                    </a:xfrm>
                    <a:custGeom>
                      <a:rect l="l" t="t" r="r" b="b"/>
                      <a:pathLst>
                        <a:path w="316420" h="181915">
                          <a:moveTo>
                            <a:pt x="0" y="181915"/>
                          </a:moveTo>
                          <a:lnTo>
                            <a:pt x="316420" y="181915"/>
                          </a:lnTo>
                          <a:lnTo>
                            <a:pt x="316420" y="0"/>
                          </a:lnTo>
                          <a:lnTo>
                            <a:pt x="0" y="0"/>
                          </a:lnTo>
                          <a:lnTo>
                            <a:pt x="0" y="18191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04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6067465</wp:posOffset>
            </wp:positionH>
            <wp:positionV relativeFrom="page">
              <wp:posOffset>2261009</wp:posOffset>
            </wp:positionV>
            <wp:extent cx="4638" cy="27836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638" cy="27836"/>
                    </a:xfrm>
                    <a:custGeom>
                      <a:rect l="l" t="t" r="r" b="b"/>
                      <a:pathLst>
                        <a:path w="42736" h="65938">
                          <a:moveTo>
                            <a:pt x="0" y="65938"/>
                          </a:moveTo>
                          <a:lnTo>
                            <a:pt x="42736" y="65938"/>
                          </a:lnTo>
                          <a:lnTo>
                            <a:pt x="42736" y="0"/>
                          </a:lnTo>
                          <a:lnTo>
                            <a:pt x="0" y="0"/>
                          </a:lnTo>
                          <a:lnTo>
                            <a:pt x="0" y="6593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378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1359153</wp:posOffset>
            </wp:positionH>
            <wp:positionV relativeFrom="page">
              <wp:posOffset>6552286</wp:posOffset>
            </wp:positionV>
            <wp:extent cx="1428725" cy="858253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28725" cy="858253"/>
                    </a:xfrm>
                    <a:custGeom>
                      <a:rect l="l" t="t" r="r" b="b"/>
                      <a:pathLst>
                        <a:path w="1466825" h="896353">
                          <a:moveTo>
                            <a:pt x="0" y="896353"/>
                          </a:moveTo>
                          <a:lnTo>
                            <a:pt x="1466825" y="896353"/>
                          </a:lnTo>
                          <a:lnTo>
                            <a:pt x="1466825" y="0"/>
                          </a:lnTo>
                          <a:lnTo>
                            <a:pt x="0" y="0"/>
                          </a:lnTo>
                          <a:lnTo>
                            <a:pt x="0" y="89635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16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4156303</wp:posOffset>
            </wp:positionH>
            <wp:positionV relativeFrom="page">
              <wp:posOffset>6779604</wp:posOffset>
            </wp:positionV>
            <wp:extent cx="1540065" cy="630935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40065" cy="630935"/>
                    </a:xfrm>
                    <a:custGeom>
                      <a:rect l="l" t="t" r="r" b="b"/>
                      <a:pathLst>
                        <a:path w="1578166" h="669036">
                          <a:moveTo>
                            <a:pt x="0" y="669036"/>
                          </a:moveTo>
                          <a:lnTo>
                            <a:pt x="1578166" y="669036"/>
                          </a:lnTo>
                          <a:lnTo>
                            <a:pt x="1578166" y="0"/>
                          </a:lnTo>
                          <a:lnTo>
                            <a:pt x="0" y="0"/>
                          </a:lnTo>
                          <a:lnTo>
                            <a:pt x="0" y="66903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97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774674</wp:posOffset>
            </wp:positionH>
            <wp:positionV relativeFrom="page">
              <wp:posOffset>7396621</wp:posOffset>
            </wp:positionV>
            <wp:extent cx="1414817" cy="157733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14817" cy="157733"/>
                    </a:xfrm>
                    <a:custGeom>
                      <a:rect l="l" t="t" r="r" b="b"/>
                      <a:pathLst>
                        <a:path w="1452918" h="195834">
                          <a:moveTo>
                            <a:pt x="0" y="195834"/>
                          </a:moveTo>
                          <a:lnTo>
                            <a:pt x="1452918" y="195834"/>
                          </a:lnTo>
                          <a:lnTo>
                            <a:pt x="1452918" y="0"/>
                          </a:lnTo>
                          <a:lnTo>
                            <a:pt x="0" y="0"/>
                          </a:lnTo>
                          <a:lnTo>
                            <a:pt x="0" y="19583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22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3873347</wp:posOffset>
            </wp:positionH>
            <wp:positionV relativeFrom="page">
              <wp:posOffset>7424469</wp:posOffset>
            </wp:positionV>
            <wp:extent cx="1656028" cy="148451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56028" cy="148451"/>
                    </a:xfrm>
                    <a:custGeom>
                      <a:rect l="l" t="t" r="r" b="b"/>
                      <a:pathLst>
                        <a:path w="1694129" h="186551">
                          <a:moveTo>
                            <a:pt x="0" y="186551"/>
                          </a:moveTo>
                          <a:lnTo>
                            <a:pt x="1694129" y="186551"/>
                          </a:lnTo>
                          <a:lnTo>
                            <a:pt x="1694129" y="0"/>
                          </a:lnTo>
                          <a:lnTo>
                            <a:pt x="0" y="0"/>
                          </a:lnTo>
                          <a:lnTo>
                            <a:pt x="0" y="18655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10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4443907</wp:posOffset>
            </wp:positionH>
            <wp:positionV relativeFrom="page">
              <wp:posOffset>7735291</wp:posOffset>
            </wp:positionV>
            <wp:extent cx="1442644" cy="561340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42644" cy="561340"/>
                    </a:xfrm>
                    <a:custGeom>
                      <a:rect l="l" t="t" r="r" b="b"/>
                      <a:pathLst>
                        <a:path w="1480744" h="599440">
                          <a:moveTo>
                            <a:pt x="0" y="599440"/>
                          </a:moveTo>
                          <a:lnTo>
                            <a:pt x="1480744" y="599440"/>
                          </a:lnTo>
                          <a:lnTo>
                            <a:pt x="1480744" y="0"/>
                          </a:lnTo>
                          <a:lnTo>
                            <a:pt x="0" y="0"/>
                          </a:lnTo>
                          <a:lnTo>
                            <a:pt x="0" y="59944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892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1419453</wp:posOffset>
            </wp:positionH>
            <wp:positionV relativeFrom="page">
              <wp:posOffset>7828077</wp:posOffset>
            </wp:positionV>
            <wp:extent cx="1850859" cy="621653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50859" cy="621653"/>
                    </a:xfrm>
                    <a:custGeom>
                      <a:rect l="l" t="t" r="r" b="b"/>
                      <a:pathLst>
                        <a:path w="1888960" h="659753">
                          <a:moveTo>
                            <a:pt x="0" y="659753"/>
                          </a:moveTo>
                          <a:lnTo>
                            <a:pt x="1888960" y="659753"/>
                          </a:lnTo>
                          <a:lnTo>
                            <a:pt x="1888960" y="0"/>
                          </a:lnTo>
                          <a:lnTo>
                            <a:pt x="0" y="0"/>
                          </a:lnTo>
                          <a:lnTo>
                            <a:pt x="0" y="65975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96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3752735</wp:posOffset>
            </wp:positionH>
            <wp:positionV relativeFrom="page">
              <wp:posOffset>8370863</wp:posOffset>
            </wp:positionV>
            <wp:extent cx="1438007" cy="547432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38007" cy="547432"/>
                    </a:xfrm>
                    <a:custGeom>
                      <a:rect l="l" t="t" r="r" b="b"/>
                      <a:pathLst>
                        <a:path w="1476108" h="585533">
                          <a:moveTo>
                            <a:pt x="0" y="585533"/>
                          </a:moveTo>
                          <a:lnTo>
                            <a:pt x="1476108" y="585533"/>
                          </a:lnTo>
                          <a:lnTo>
                            <a:pt x="1476108" y="0"/>
                          </a:lnTo>
                          <a:lnTo>
                            <a:pt x="0" y="0"/>
                          </a:lnTo>
                          <a:lnTo>
                            <a:pt x="0" y="58553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87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825690</wp:posOffset>
            </wp:positionH>
            <wp:positionV relativeFrom="page">
              <wp:posOffset>8394065</wp:posOffset>
            </wp:positionV>
            <wp:extent cx="1507591" cy="542786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07591" cy="542786"/>
                    </a:xfrm>
                    <a:custGeom>
                      <a:rect l="l" t="t" r="r" b="b"/>
                      <a:pathLst>
                        <a:path w="1545692" h="580886">
                          <a:moveTo>
                            <a:pt x="0" y="580886"/>
                          </a:moveTo>
                          <a:lnTo>
                            <a:pt x="1545692" y="580886"/>
                          </a:lnTo>
                          <a:lnTo>
                            <a:pt x="1545692" y="0"/>
                          </a:lnTo>
                          <a:lnTo>
                            <a:pt x="0" y="0"/>
                          </a:lnTo>
                          <a:lnTo>
                            <a:pt x="0" y="58088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86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5830890</wp:posOffset>
            </wp:positionH>
            <wp:positionV relativeFrom="page">
              <wp:posOffset>9066745</wp:posOffset>
            </wp:positionV>
            <wp:extent cx="4638" cy="4638"/>
            <wp:effectExtent l="0" t="0" r="0" b="0"/>
            <wp:wrapNone/>
            <wp:docPr id="120" name="Freeform 1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638" cy="4638"/>
                    </a:xfrm>
                    <a:custGeom>
                      <a:rect l="l" t="t" r="r" b="b"/>
                      <a:pathLst>
                        <a:path w="42736" h="42736">
                          <a:moveTo>
                            <a:pt x="0" y="42736"/>
                          </a:moveTo>
                          <a:lnTo>
                            <a:pt x="42736" y="42736"/>
                          </a:lnTo>
                          <a:lnTo>
                            <a:pt x="42736" y="0"/>
                          </a:lnTo>
                          <a:lnTo>
                            <a:pt x="0" y="0"/>
                          </a:lnTo>
                          <a:lnTo>
                            <a:pt x="0" y="4273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378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0" w:h="168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11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2019-05-09T13:08:43Z</dcterms:created>
  <dcterms:modified xsi:type="dcterms:W3CDTF">2019-05-09T13:08:43Z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