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1799831</wp:posOffset>
            </wp:positionH>
            <wp:positionV relativeFrom="page">
              <wp:posOffset>4552785</wp:posOffset>
            </wp:positionV>
            <wp:extent cx="816418" cy="12526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6418" cy="125260"/>
                    </a:xfrm>
                    <a:custGeom>
                      <a:rect l="l" t="t" r="r" b="b"/>
                      <a:pathLst>
                        <a:path w="854519" h="163361">
                          <a:moveTo>
                            <a:pt x="0" y="163361"/>
                          </a:moveTo>
                          <a:lnTo>
                            <a:pt x="854519" y="163361"/>
                          </a:lnTo>
                          <a:lnTo>
                            <a:pt x="854519" y="0"/>
                          </a:lnTo>
                          <a:lnTo>
                            <a:pt x="0" y="0"/>
                          </a:lnTo>
                          <a:lnTo>
                            <a:pt x="0" y="16336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73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1818385</wp:posOffset>
            </wp:positionH>
            <wp:positionV relativeFrom="page">
              <wp:posOffset>4687318</wp:posOffset>
            </wp:positionV>
            <wp:extent cx="1233906" cy="16701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33906" cy="167016"/>
                    </a:xfrm>
                    <a:custGeom>
                      <a:rect l="l" t="t" r="r" b="b"/>
                      <a:pathLst>
                        <a:path w="1272007" h="205118">
                          <a:moveTo>
                            <a:pt x="0" y="205118"/>
                          </a:moveTo>
                          <a:lnTo>
                            <a:pt x="1272007" y="205118"/>
                          </a:lnTo>
                          <a:lnTo>
                            <a:pt x="1272007" y="0"/>
                          </a:lnTo>
                          <a:lnTo>
                            <a:pt x="0" y="0"/>
                          </a:lnTo>
                          <a:lnTo>
                            <a:pt x="0" y="20511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3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1864766</wp:posOffset>
            </wp:positionH>
            <wp:positionV relativeFrom="page">
              <wp:posOffset>6195072</wp:posOffset>
            </wp:positionV>
            <wp:extent cx="705090" cy="134532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5090" cy="134532"/>
                    </a:xfrm>
                    <a:custGeom>
                      <a:rect l="l" t="t" r="r" b="b"/>
                      <a:pathLst>
                        <a:path w="743191" h="172631">
                          <a:moveTo>
                            <a:pt x="0" y="172631"/>
                          </a:moveTo>
                          <a:lnTo>
                            <a:pt x="743191" y="172631"/>
                          </a:lnTo>
                          <a:lnTo>
                            <a:pt x="743191" y="0"/>
                          </a:lnTo>
                          <a:lnTo>
                            <a:pt x="0" y="0"/>
                          </a:lnTo>
                          <a:lnTo>
                            <a:pt x="0" y="17263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9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1860130</wp:posOffset>
            </wp:positionH>
            <wp:positionV relativeFrom="page">
              <wp:posOffset>6329605</wp:posOffset>
            </wp:positionV>
            <wp:extent cx="2245145" cy="143815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45145" cy="143815"/>
                    </a:xfrm>
                    <a:custGeom>
                      <a:rect l="l" t="t" r="r" b="b"/>
                      <a:pathLst>
                        <a:path w="2283245" h="181915">
                          <a:moveTo>
                            <a:pt x="0" y="181915"/>
                          </a:moveTo>
                          <a:lnTo>
                            <a:pt x="2283245" y="181915"/>
                          </a:lnTo>
                          <a:lnTo>
                            <a:pt x="2283245" y="0"/>
                          </a:lnTo>
                          <a:lnTo>
                            <a:pt x="0" y="0"/>
                          </a:lnTo>
                          <a:lnTo>
                            <a:pt x="0" y="18191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1864766</wp:posOffset>
            </wp:positionH>
            <wp:positionV relativeFrom="page">
              <wp:posOffset>6399195</wp:posOffset>
            </wp:positionV>
            <wp:extent cx="756119" cy="4638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6119" cy="4638"/>
                    </a:xfrm>
                    <a:custGeom>
                      <a:rect l="l" t="t" r="r" b="b"/>
                      <a:pathLst>
                        <a:path w="794220" h="42736">
                          <a:moveTo>
                            <a:pt x="0" y="42736"/>
                          </a:moveTo>
                          <a:lnTo>
                            <a:pt x="794220" y="42736"/>
                          </a:lnTo>
                          <a:lnTo>
                            <a:pt x="794220" y="0"/>
                          </a:lnTo>
                          <a:lnTo>
                            <a:pt x="0" y="0"/>
                          </a:lnTo>
                          <a:lnTo>
                            <a:pt x="0" y="4273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37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1846211</wp:posOffset>
            </wp:positionH>
            <wp:positionV relativeFrom="page">
              <wp:posOffset>6482702</wp:posOffset>
            </wp:positionV>
            <wp:extent cx="1326679" cy="125259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26679" cy="125259"/>
                    </a:xfrm>
                    <a:custGeom>
                      <a:rect l="l" t="t" r="r" b="b"/>
                      <a:pathLst>
                        <a:path w="1364780" h="163360">
                          <a:moveTo>
                            <a:pt x="0" y="163360"/>
                          </a:moveTo>
                          <a:lnTo>
                            <a:pt x="1364780" y="163360"/>
                          </a:lnTo>
                          <a:lnTo>
                            <a:pt x="1364780" y="0"/>
                          </a:lnTo>
                          <a:lnTo>
                            <a:pt x="0" y="0"/>
                          </a:lnTo>
                          <a:lnTo>
                            <a:pt x="0" y="16336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73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3854792</wp:posOffset>
            </wp:positionH>
            <wp:positionV relativeFrom="page">
              <wp:posOffset>8250238</wp:posOffset>
            </wp:positionV>
            <wp:extent cx="2203399" cy="1772182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03399" cy="1772182"/>
                    </a:xfrm>
                    <a:custGeom>
                      <a:rect l="l" t="t" r="r" b="b"/>
                      <a:pathLst>
                        <a:path w="2241499" h="1810283">
                          <a:moveTo>
                            <a:pt x="0" y="1810283"/>
                          </a:moveTo>
                          <a:lnTo>
                            <a:pt x="2241499" y="1810283"/>
                          </a:lnTo>
                          <a:lnTo>
                            <a:pt x="2241499" y="0"/>
                          </a:lnTo>
                          <a:lnTo>
                            <a:pt x="0" y="0"/>
                          </a:lnTo>
                          <a:lnTo>
                            <a:pt x="0" y="181028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43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807135</wp:posOffset>
            </wp:positionH>
            <wp:positionV relativeFrom="page">
              <wp:posOffset>8811578</wp:posOffset>
            </wp:positionV>
            <wp:extent cx="2013216" cy="1229397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13216" cy="1229397"/>
                    </a:xfrm>
                    <a:custGeom>
                      <a:rect l="l" t="t" r="r" b="b"/>
                      <a:pathLst>
                        <a:path w="2051317" h="1267498">
                          <a:moveTo>
                            <a:pt x="0" y="1267498"/>
                          </a:moveTo>
                          <a:lnTo>
                            <a:pt x="2051317" y="1267498"/>
                          </a:lnTo>
                          <a:lnTo>
                            <a:pt x="2051317" y="0"/>
                          </a:lnTo>
                          <a:lnTo>
                            <a:pt x="0" y="0"/>
                          </a:lnTo>
                          <a:lnTo>
                            <a:pt x="0" y="126749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31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672617</wp:posOffset>
            </wp:positionH>
            <wp:positionV relativeFrom="page">
              <wp:posOffset>2339875</wp:posOffset>
            </wp:positionV>
            <wp:extent cx="667981" cy="134542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7981" cy="134542"/>
                    </a:xfrm>
                    <a:custGeom>
                      <a:rect l="l" t="t" r="r" b="b"/>
                      <a:pathLst>
                        <a:path w="706082" h="172644">
                          <a:moveTo>
                            <a:pt x="0" y="172644"/>
                          </a:moveTo>
                          <a:lnTo>
                            <a:pt x="706082" y="172644"/>
                          </a:lnTo>
                          <a:lnTo>
                            <a:pt x="706082" y="0"/>
                          </a:lnTo>
                          <a:lnTo>
                            <a:pt x="0" y="0"/>
                          </a:lnTo>
                          <a:lnTo>
                            <a:pt x="0" y="1726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9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4327943</wp:posOffset>
            </wp:positionH>
            <wp:positionV relativeFrom="page">
              <wp:posOffset>2534729</wp:posOffset>
            </wp:positionV>
            <wp:extent cx="964857" cy="162369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4857" cy="162369"/>
                    </a:xfrm>
                    <a:custGeom>
                      <a:rect l="l" t="t" r="r" b="b"/>
                      <a:pathLst>
                        <a:path w="1002958" h="200469">
                          <a:moveTo>
                            <a:pt x="0" y="200469"/>
                          </a:moveTo>
                          <a:lnTo>
                            <a:pt x="1002958" y="200469"/>
                          </a:lnTo>
                          <a:lnTo>
                            <a:pt x="1002958" y="0"/>
                          </a:lnTo>
                          <a:lnTo>
                            <a:pt x="0" y="0"/>
                          </a:lnTo>
                          <a:lnTo>
                            <a:pt x="0" y="2004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909192</wp:posOffset>
            </wp:positionH>
            <wp:positionV relativeFrom="page">
              <wp:posOffset>2919781</wp:posOffset>
            </wp:positionV>
            <wp:extent cx="1642110" cy="162369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42110" cy="162369"/>
                    </a:xfrm>
                    <a:custGeom>
                      <a:rect l="l" t="t" r="r" b="b"/>
                      <a:pathLst>
                        <a:path w="1680210" h="200469">
                          <a:moveTo>
                            <a:pt x="0" y="200469"/>
                          </a:moveTo>
                          <a:lnTo>
                            <a:pt x="1680210" y="200469"/>
                          </a:lnTo>
                          <a:lnTo>
                            <a:pt x="1680210" y="0"/>
                          </a:lnTo>
                          <a:lnTo>
                            <a:pt x="0" y="0"/>
                          </a:lnTo>
                          <a:lnTo>
                            <a:pt x="0" y="2004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4327943</wp:posOffset>
            </wp:positionH>
            <wp:positionV relativeFrom="page">
              <wp:posOffset>2961538</wp:posOffset>
            </wp:positionV>
            <wp:extent cx="1456563" cy="143815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6563" cy="143815"/>
                    </a:xfrm>
                    <a:custGeom>
                      <a:rect l="l" t="t" r="r" b="b"/>
                      <a:pathLst>
                        <a:path w="1494663" h="181915">
                          <a:moveTo>
                            <a:pt x="0" y="181915"/>
                          </a:moveTo>
                          <a:lnTo>
                            <a:pt x="1494663" y="181915"/>
                          </a:lnTo>
                          <a:lnTo>
                            <a:pt x="1494663" y="0"/>
                          </a:lnTo>
                          <a:lnTo>
                            <a:pt x="0" y="0"/>
                          </a:lnTo>
                          <a:lnTo>
                            <a:pt x="0" y="18191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4327943</wp:posOffset>
            </wp:positionH>
            <wp:positionV relativeFrom="page">
              <wp:posOffset>3123908</wp:posOffset>
            </wp:positionV>
            <wp:extent cx="1122578" cy="129895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2578" cy="129895"/>
                    </a:xfrm>
                    <a:custGeom>
                      <a:rect l="l" t="t" r="r" b="b"/>
                      <a:pathLst>
                        <a:path w="1160679" h="167995">
                          <a:moveTo>
                            <a:pt x="0" y="167995"/>
                          </a:moveTo>
                          <a:lnTo>
                            <a:pt x="1160679" y="167995"/>
                          </a:lnTo>
                          <a:lnTo>
                            <a:pt x="1160679" y="0"/>
                          </a:lnTo>
                          <a:lnTo>
                            <a:pt x="0" y="0"/>
                          </a:lnTo>
                          <a:lnTo>
                            <a:pt x="0" y="1679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1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1252461</wp:posOffset>
            </wp:positionH>
            <wp:positionV relativeFrom="page">
              <wp:posOffset>3309480</wp:posOffset>
            </wp:positionV>
            <wp:extent cx="663334" cy="129896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3334" cy="129896"/>
                    </a:xfrm>
                    <a:custGeom>
                      <a:rect l="l" t="t" r="r" b="b"/>
                      <a:pathLst>
                        <a:path w="701434" h="167996">
                          <a:moveTo>
                            <a:pt x="0" y="167996"/>
                          </a:moveTo>
                          <a:lnTo>
                            <a:pt x="701434" y="167996"/>
                          </a:lnTo>
                          <a:lnTo>
                            <a:pt x="701434" y="0"/>
                          </a:lnTo>
                          <a:lnTo>
                            <a:pt x="0" y="0"/>
                          </a:lnTo>
                          <a:lnTo>
                            <a:pt x="0" y="1679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1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4944897</wp:posOffset>
            </wp:positionH>
            <wp:positionV relativeFrom="page">
              <wp:posOffset>5930634</wp:posOffset>
            </wp:positionV>
            <wp:extent cx="686535" cy="14845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6535" cy="148450"/>
                    </a:xfrm>
                    <a:custGeom>
                      <a:rect l="l" t="t" r="r" b="b"/>
                      <a:pathLst>
                        <a:path w="724636" h="186550">
                          <a:moveTo>
                            <a:pt x="0" y="186550"/>
                          </a:moveTo>
                          <a:lnTo>
                            <a:pt x="724636" y="186550"/>
                          </a:lnTo>
                          <a:lnTo>
                            <a:pt x="724636" y="0"/>
                          </a:lnTo>
                          <a:lnTo>
                            <a:pt x="0" y="0"/>
                          </a:lnTo>
                          <a:lnTo>
                            <a:pt x="0" y="18655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6137046</wp:posOffset>
            </wp:positionH>
            <wp:positionV relativeFrom="page">
              <wp:posOffset>5944553</wp:posOffset>
            </wp:positionV>
            <wp:extent cx="760754" cy="148451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0754" cy="148451"/>
                    </a:xfrm>
                    <a:custGeom>
                      <a:rect l="l" t="t" r="r" b="b"/>
                      <a:pathLst>
                        <a:path w="798855" h="186550">
                          <a:moveTo>
                            <a:pt x="0" y="186550"/>
                          </a:moveTo>
                          <a:lnTo>
                            <a:pt x="798855" y="186550"/>
                          </a:lnTo>
                          <a:lnTo>
                            <a:pt x="798855" y="0"/>
                          </a:lnTo>
                          <a:lnTo>
                            <a:pt x="0" y="0"/>
                          </a:lnTo>
                          <a:lnTo>
                            <a:pt x="0" y="18655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6109208</wp:posOffset>
            </wp:positionH>
            <wp:positionV relativeFrom="page">
              <wp:posOffset>2121839</wp:posOffset>
            </wp:positionV>
            <wp:extent cx="737564" cy="16237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7564" cy="162370"/>
                    </a:xfrm>
                    <a:custGeom>
                      <a:rect l="l" t="t" r="r" b="b"/>
                      <a:pathLst>
                        <a:path w="775665" h="200470">
                          <a:moveTo>
                            <a:pt x="0" y="200470"/>
                          </a:moveTo>
                          <a:lnTo>
                            <a:pt x="775665" y="200470"/>
                          </a:lnTo>
                          <a:lnTo>
                            <a:pt x="775665" y="0"/>
                          </a:lnTo>
                          <a:lnTo>
                            <a:pt x="0" y="0"/>
                          </a:lnTo>
                          <a:lnTo>
                            <a:pt x="0" y="20047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4856759</wp:posOffset>
            </wp:positionH>
            <wp:positionV relativeFrom="page">
              <wp:posOffset>2131112</wp:posOffset>
            </wp:positionV>
            <wp:extent cx="779309" cy="129896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9309" cy="129896"/>
                    </a:xfrm>
                    <a:custGeom>
                      <a:rect l="l" t="t" r="r" b="b"/>
                      <a:pathLst>
                        <a:path w="817410" h="167996">
                          <a:moveTo>
                            <a:pt x="0" y="167996"/>
                          </a:moveTo>
                          <a:lnTo>
                            <a:pt x="817410" y="167996"/>
                          </a:lnTo>
                          <a:lnTo>
                            <a:pt x="817410" y="0"/>
                          </a:lnTo>
                          <a:lnTo>
                            <a:pt x="0" y="0"/>
                          </a:lnTo>
                          <a:lnTo>
                            <a:pt x="0" y="1679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1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6132410</wp:posOffset>
            </wp:positionH>
            <wp:positionV relativeFrom="page">
              <wp:posOffset>4028555</wp:posOffset>
            </wp:positionV>
            <wp:extent cx="700444" cy="14845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0444" cy="148450"/>
                    </a:xfrm>
                    <a:custGeom>
                      <a:rect l="l" t="t" r="r" b="b"/>
                      <a:pathLst>
                        <a:path w="738544" h="186550">
                          <a:moveTo>
                            <a:pt x="0" y="186550"/>
                          </a:moveTo>
                          <a:lnTo>
                            <a:pt x="738544" y="186550"/>
                          </a:lnTo>
                          <a:lnTo>
                            <a:pt x="738544" y="0"/>
                          </a:lnTo>
                          <a:lnTo>
                            <a:pt x="0" y="0"/>
                          </a:lnTo>
                          <a:lnTo>
                            <a:pt x="0" y="18655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4907787</wp:posOffset>
            </wp:positionH>
            <wp:positionV relativeFrom="page">
              <wp:posOffset>4037837</wp:posOffset>
            </wp:positionV>
            <wp:extent cx="695807" cy="143814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5807" cy="143814"/>
                    </a:xfrm>
                    <a:custGeom>
                      <a:rect l="l" t="t" r="r" b="b"/>
                      <a:pathLst>
                        <a:path w="733907" h="181914">
                          <a:moveTo>
                            <a:pt x="0" y="181914"/>
                          </a:moveTo>
                          <a:lnTo>
                            <a:pt x="733907" y="181914"/>
                          </a:lnTo>
                          <a:lnTo>
                            <a:pt x="733907" y="0"/>
                          </a:lnTo>
                          <a:lnTo>
                            <a:pt x="0" y="0"/>
                          </a:lnTo>
                          <a:lnTo>
                            <a:pt x="0" y="18191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4926342</wp:posOffset>
            </wp:positionH>
            <wp:positionV relativeFrom="page">
              <wp:posOffset>5995582</wp:posOffset>
            </wp:positionV>
            <wp:extent cx="681889" cy="162370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1889" cy="162370"/>
                    </a:xfrm>
                    <a:custGeom>
                      <a:rect l="l" t="t" r="r" b="b"/>
                      <a:pathLst>
                        <a:path w="719989" h="200470">
                          <a:moveTo>
                            <a:pt x="0" y="200470"/>
                          </a:moveTo>
                          <a:lnTo>
                            <a:pt x="719989" y="200470"/>
                          </a:lnTo>
                          <a:lnTo>
                            <a:pt x="719989" y="0"/>
                          </a:lnTo>
                          <a:lnTo>
                            <a:pt x="0" y="0"/>
                          </a:lnTo>
                          <a:lnTo>
                            <a:pt x="0" y="20047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6169520</wp:posOffset>
            </wp:positionH>
            <wp:positionV relativeFrom="page">
              <wp:posOffset>5990946</wp:posOffset>
            </wp:positionV>
            <wp:extent cx="709726" cy="157733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9726" cy="157733"/>
                    </a:xfrm>
                    <a:custGeom>
                      <a:rect l="l" t="t" r="r" b="b"/>
                      <a:pathLst>
                        <a:path w="747827" h="195834">
                          <a:moveTo>
                            <a:pt x="0" y="195834"/>
                          </a:moveTo>
                          <a:lnTo>
                            <a:pt x="747827" y="195834"/>
                          </a:lnTo>
                          <a:lnTo>
                            <a:pt x="747827" y="0"/>
                          </a:lnTo>
                          <a:lnTo>
                            <a:pt x="0" y="0"/>
                          </a:lnTo>
                          <a:lnTo>
                            <a:pt x="0" y="19583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2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6169520</wp:posOffset>
            </wp:positionH>
            <wp:positionV relativeFrom="page">
              <wp:posOffset>2056881</wp:posOffset>
            </wp:positionV>
            <wp:extent cx="751472" cy="167016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1472" cy="167016"/>
                    </a:xfrm>
                    <a:custGeom>
                      <a:rect l="l" t="t" r="r" b="b"/>
                      <a:pathLst>
                        <a:path w="789572" h="205117">
                          <a:moveTo>
                            <a:pt x="0" y="205117"/>
                          </a:moveTo>
                          <a:lnTo>
                            <a:pt x="789572" y="205117"/>
                          </a:lnTo>
                          <a:lnTo>
                            <a:pt x="789572" y="0"/>
                          </a:lnTo>
                          <a:lnTo>
                            <a:pt x="0" y="0"/>
                          </a:lnTo>
                          <a:lnTo>
                            <a:pt x="0" y="20511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3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4930977</wp:posOffset>
            </wp:positionH>
            <wp:positionV relativeFrom="page">
              <wp:posOffset>2070810</wp:posOffset>
            </wp:positionV>
            <wp:extent cx="718997" cy="162369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18997" cy="162369"/>
                    </a:xfrm>
                    <a:custGeom>
                      <a:rect l="l" t="t" r="r" b="b"/>
                      <a:pathLst>
                        <a:path w="757097" h="200469">
                          <a:moveTo>
                            <a:pt x="0" y="200469"/>
                          </a:moveTo>
                          <a:lnTo>
                            <a:pt x="757097" y="200469"/>
                          </a:lnTo>
                          <a:lnTo>
                            <a:pt x="757097" y="0"/>
                          </a:lnTo>
                          <a:lnTo>
                            <a:pt x="0" y="0"/>
                          </a:lnTo>
                          <a:lnTo>
                            <a:pt x="0" y="2004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4995913</wp:posOffset>
            </wp:positionH>
            <wp:positionV relativeFrom="page">
              <wp:posOffset>3977515</wp:posOffset>
            </wp:positionV>
            <wp:extent cx="663333" cy="134542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3333" cy="134542"/>
                    </a:xfrm>
                    <a:custGeom>
                      <a:rect l="l" t="t" r="r" b="b"/>
                      <a:pathLst>
                        <a:path w="701433" h="172644">
                          <a:moveTo>
                            <a:pt x="0" y="172644"/>
                          </a:moveTo>
                          <a:lnTo>
                            <a:pt x="701433" y="172644"/>
                          </a:lnTo>
                          <a:lnTo>
                            <a:pt x="701433" y="0"/>
                          </a:lnTo>
                          <a:lnTo>
                            <a:pt x="0" y="0"/>
                          </a:lnTo>
                          <a:lnTo>
                            <a:pt x="0" y="1726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9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6206629</wp:posOffset>
            </wp:positionH>
            <wp:positionV relativeFrom="page">
              <wp:posOffset>3991444</wp:posOffset>
            </wp:positionV>
            <wp:extent cx="691172" cy="129895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1172" cy="129895"/>
                    </a:xfrm>
                    <a:custGeom>
                      <a:rect l="l" t="t" r="r" b="b"/>
                      <a:pathLst>
                        <a:path w="729272" h="167995">
                          <a:moveTo>
                            <a:pt x="0" y="167995"/>
                          </a:moveTo>
                          <a:lnTo>
                            <a:pt x="729272" y="167995"/>
                          </a:lnTo>
                          <a:lnTo>
                            <a:pt x="729272" y="0"/>
                          </a:lnTo>
                          <a:lnTo>
                            <a:pt x="0" y="0"/>
                          </a:lnTo>
                          <a:lnTo>
                            <a:pt x="0" y="1679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1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4949532</wp:posOffset>
            </wp:positionH>
            <wp:positionV relativeFrom="page">
              <wp:posOffset>4497110</wp:posOffset>
            </wp:positionV>
            <wp:extent cx="681889" cy="139178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1889" cy="139178"/>
                    </a:xfrm>
                    <a:custGeom>
                      <a:rect l="l" t="t" r="r" b="b"/>
                      <a:pathLst>
                        <a:path w="719989" h="177279">
                          <a:moveTo>
                            <a:pt x="0" y="177279"/>
                          </a:moveTo>
                          <a:lnTo>
                            <a:pt x="719989" y="177279"/>
                          </a:lnTo>
                          <a:lnTo>
                            <a:pt x="719989" y="0"/>
                          </a:lnTo>
                          <a:lnTo>
                            <a:pt x="0" y="0"/>
                          </a:lnTo>
                          <a:lnTo>
                            <a:pt x="0" y="17727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97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6201994</wp:posOffset>
            </wp:positionH>
            <wp:positionV relativeFrom="page">
              <wp:posOffset>4497110</wp:posOffset>
            </wp:positionV>
            <wp:extent cx="677253" cy="134542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7253" cy="134542"/>
                    </a:xfrm>
                    <a:custGeom>
                      <a:rect l="l" t="t" r="r" b="b"/>
                      <a:pathLst>
                        <a:path w="715353" h="172644">
                          <a:moveTo>
                            <a:pt x="0" y="172644"/>
                          </a:moveTo>
                          <a:lnTo>
                            <a:pt x="715353" y="172644"/>
                          </a:lnTo>
                          <a:lnTo>
                            <a:pt x="715353" y="0"/>
                          </a:lnTo>
                          <a:lnTo>
                            <a:pt x="0" y="0"/>
                          </a:lnTo>
                          <a:lnTo>
                            <a:pt x="0" y="1726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9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4917059</wp:posOffset>
            </wp:positionH>
            <wp:positionV relativeFrom="page">
              <wp:posOffset>6389917</wp:posOffset>
            </wp:positionV>
            <wp:extent cx="728281" cy="162369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8281" cy="162369"/>
                    </a:xfrm>
                    <a:custGeom>
                      <a:rect l="l" t="t" r="r" b="b"/>
                      <a:pathLst>
                        <a:path w="766381" h="200469">
                          <a:moveTo>
                            <a:pt x="0" y="200469"/>
                          </a:moveTo>
                          <a:lnTo>
                            <a:pt x="766381" y="200469"/>
                          </a:lnTo>
                          <a:lnTo>
                            <a:pt x="766381" y="0"/>
                          </a:lnTo>
                          <a:lnTo>
                            <a:pt x="0" y="0"/>
                          </a:lnTo>
                          <a:lnTo>
                            <a:pt x="0" y="2004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6132410</wp:posOffset>
            </wp:positionH>
            <wp:positionV relativeFrom="page">
              <wp:posOffset>6389917</wp:posOffset>
            </wp:positionV>
            <wp:extent cx="802501" cy="162369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2501" cy="162369"/>
                    </a:xfrm>
                    <a:custGeom>
                      <a:rect l="l" t="t" r="r" b="b"/>
                      <a:pathLst>
                        <a:path w="840601" h="200469">
                          <a:moveTo>
                            <a:pt x="0" y="200469"/>
                          </a:moveTo>
                          <a:lnTo>
                            <a:pt x="840601" y="200469"/>
                          </a:lnTo>
                          <a:lnTo>
                            <a:pt x="840601" y="0"/>
                          </a:lnTo>
                          <a:lnTo>
                            <a:pt x="0" y="0"/>
                          </a:lnTo>
                          <a:lnTo>
                            <a:pt x="0" y="2004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4879949</wp:posOffset>
            </wp:positionH>
            <wp:positionV relativeFrom="page">
              <wp:posOffset>7211060</wp:posOffset>
            </wp:positionV>
            <wp:extent cx="779309" cy="176289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9309" cy="176289"/>
                    </a:xfrm>
                    <a:custGeom>
                      <a:rect l="l" t="t" r="r" b="b"/>
                      <a:pathLst>
                        <a:path w="817410" h="214389">
                          <a:moveTo>
                            <a:pt x="0" y="214389"/>
                          </a:moveTo>
                          <a:lnTo>
                            <a:pt x="817410" y="214389"/>
                          </a:lnTo>
                          <a:lnTo>
                            <a:pt x="817410" y="0"/>
                          </a:lnTo>
                          <a:lnTo>
                            <a:pt x="0" y="0"/>
                          </a:lnTo>
                          <a:lnTo>
                            <a:pt x="0" y="21438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4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6146329</wp:posOffset>
            </wp:positionH>
            <wp:positionV relativeFrom="page">
              <wp:posOffset>7215696</wp:posOffset>
            </wp:positionV>
            <wp:extent cx="756119" cy="157733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6119" cy="157733"/>
                    </a:xfrm>
                    <a:custGeom>
                      <a:rect l="l" t="t" r="r" b="b"/>
                      <a:pathLst>
                        <a:path w="794220" h="195834">
                          <a:moveTo>
                            <a:pt x="0" y="195834"/>
                          </a:moveTo>
                          <a:lnTo>
                            <a:pt x="794220" y="195834"/>
                          </a:lnTo>
                          <a:lnTo>
                            <a:pt x="794220" y="0"/>
                          </a:lnTo>
                          <a:lnTo>
                            <a:pt x="0" y="0"/>
                          </a:lnTo>
                          <a:lnTo>
                            <a:pt x="0" y="19583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2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4926342</wp:posOffset>
            </wp:positionH>
            <wp:positionV relativeFrom="page">
              <wp:posOffset>7744563</wp:posOffset>
            </wp:positionV>
            <wp:extent cx="728281" cy="157733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8281" cy="157733"/>
                    </a:xfrm>
                    <a:custGeom>
                      <a:rect l="l" t="t" r="r" b="b"/>
                      <a:pathLst>
                        <a:path w="766382" h="195834">
                          <a:moveTo>
                            <a:pt x="0" y="195834"/>
                          </a:moveTo>
                          <a:lnTo>
                            <a:pt x="766382" y="195834"/>
                          </a:lnTo>
                          <a:lnTo>
                            <a:pt x="766382" y="0"/>
                          </a:lnTo>
                          <a:lnTo>
                            <a:pt x="0" y="0"/>
                          </a:lnTo>
                          <a:lnTo>
                            <a:pt x="0" y="19583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2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6160236</wp:posOffset>
            </wp:positionH>
            <wp:positionV relativeFrom="page">
              <wp:posOffset>7744573</wp:posOffset>
            </wp:positionV>
            <wp:extent cx="746835" cy="143815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6835" cy="143815"/>
                    </a:xfrm>
                    <a:custGeom>
                      <a:rect l="l" t="t" r="r" b="b"/>
                      <a:pathLst>
                        <a:path w="784936" h="181915">
                          <a:moveTo>
                            <a:pt x="0" y="181915"/>
                          </a:moveTo>
                          <a:lnTo>
                            <a:pt x="784936" y="181915"/>
                          </a:lnTo>
                          <a:lnTo>
                            <a:pt x="784936" y="0"/>
                          </a:lnTo>
                          <a:lnTo>
                            <a:pt x="0" y="0"/>
                          </a:lnTo>
                          <a:lnTo>
                            <a:pt x="0" y="18191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2838907</wp:posOffset>
            </wp:positionH>
            <wp:positionV relativeFrom="page">
              <wp:posOffset>2557920</wp:posOffset>
            </wp:positionV>
            <wp:extent cx="1665300" cy="106238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65300" cy="1062380"/>
                    </a:xfrm>
                    <a:custGeom>
                      <a:rect l="l" t="t" r="r" b="b"/>
                      <a:pathLst>
                        <a:path w="1703400" h="1100480">
                          <a:moveTo>
                            <a:pt x="0" y="1100480"/>
                          </a:moveTo>
                          <a:lnTo>
                            <a:pt x="1703400" y="1100480"/>
                          </a:lnTo>
                          <a:lnTo>
                            <a:pt x="1703400" y="0"/>
                          </a:lnTo>
                          <a:lnTo>
                            <a:pt x="0" y="0"/>
                          </a:lnTo>
                          <a:lnTo>
                            <a:pt x="0" y="110048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6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7" Type="http://schemas.openxmlformats.org/officeDocument/2006/relationships/image" Target="media/image107.png"/><Relationship Id="rId110" Type="http://schemas.openxmlformats.org/officeDocument/2006/relationships/image" Target="media/image110.png"/><Relationship Id="rId119" Type="http://schemas.openxmlformats.org/officeDocument/2006/relationships/image" Target="media/image119.png"/><Relationship Id="rId126" Type="http://schemas.openxmlformats.org/officeDocument/2006/relationships/image" Target="media/image126.png"/><Relationship Id="rId139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2019-05-09T08:10:45Z</dcterms:created>
  <dcterms:modified xsi:type="dcterms:W3CDTF">2019-05-09T08:10:45Z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