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2806700</wp:posOffset>
            </wp:positionH>
            <wp:positionV relativeFrom="page">
              <wp:posOffset>3987420</wp:posOffset>
            </wp:positionV>
            <wp:extent cx="2336800" cy="1905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36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4114800</wp:posOffset>
            </wp:positionH>
            <wp:positionV relativeFrom="page">
              <wp:posOffset>4254120</wp:posOffset>
            </wp:positionV>
            <wp:extent cx="1765300" cy="2413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5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2717800</wp:posOffset>
            </wp:positionH>
            <wp:positionV relativeFrom="page">
              <wp:posOffset>5943220</wp:posOffset>
            </wp:positionV>
            <wp:extent cx="3530600" cy="3683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306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4025900</wp:posOffset>
            </wp:positionH>
            <wp:positionV relativeFrom="page">
              <wp:posOffset>6527420</wp:posOffset>
            </wp:positionV>
            <wp:extent cx="2209800" cy="228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9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2705100</wp:posOffset>
            </wp:positionH>
            <wp:positionV relativeFrom="page">
              <wp:posOffset>7530720</wp:posOffset>
            </wp:positionV>
            <wp:extent cx="2781300" cy="149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13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1815720</wp:posOffset>
            </wp:positionV>
            <wp:extent cx="6540500" cy="13716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405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4482720</wp:posOffset>
            </wp:positionV>
            <wp:extent cx="2133600" cy="3048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6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774700</wp:posOffset>
            </wp:positionH>
            <wp:positionV relativeFrom="page">
              <wp:posOffset>6743320</wp:posOffset>
            </wp:positionV>
            <wp:extent cx="5613400" cy="18923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34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2025-10-27T11:45:11Z</dcterms:created>
  <dcterms:modified xsi:type="dcterms:W3CDTF">2025-10-27T11:45:11Z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